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6165" w14:textId="77777777" w:rsidR="00B132B8" w:rsidRPr="00646794" w:rsidRDefault="00000000" w:rsidP="007E4934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208ED939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382.15pt;margin-top:-4.55pt;width:130.85pt;height:113.35pt;z-index:251658240" stroked="f">
            <v:textbox>
              <w:txbxContent>
                <w:p w14:paraId="22750EB3" w14:textId="77777777" w:rsidR="0007317A" w:rsidRDefault="007E3BB4">
                  <w:r>
                    <w:rPr>
                      <w:noProof/>
                    </w:rPr>
                    <w:drawing>
                      <wp:inline distT="0" distB="0" distL="0" distR="0" wp14:anchorId="0602BCB1" wp14:editId="320D8301">
                        <wp:extent cx="1463040" cy="1463040"/>
                        <wp:effectExtent l="19050" t="0" r="3810" b="0"/>
                        <wp:docPr id="2" name="Εικόνα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3040" cy="146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E3BB4">
        <w:rPr>
          <w:noProof/>
        </w:rPr>
        <w:drawing>
          <wp:inline distT="0" distB="0" distL="0" distR="0" wp14:anchorId="233034AE" wp14:editId="0B61A9F1">
            <wp:extent cx="819150" cy="810895"/>
            <wp:effectExtent l="19050" t="0" r="0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EF3">
        <w:t xml:space="preserve">             </w:t>
      </w:r>
      <w:r w:rsidR="00E40EF3" w:rsidRPr="00B132B8">
        <w:t xml:space="preserve">                        </w:t>
      </w:r>
      <w:r w:rsidR="00E40EF3" w:rsidRPr="00E40EF3">
        <w:t xml:space="preserve">        </w:t>
      </w:r>
      <w:r w:rsidR="00E40EF3" w:rsidRPr="00E40EF3">
        <w:tab/>
      </w:r>
      <w:r w:rsidR="00E40EF3" w:rsidRPr="00E40EF3">
        <w:tab/>
      </w:r>
      <w:r w:rsidR="00E40EF3" w:rsidRPr="00E40EF3">
        <w:tab/>
      </w:r>
      <w:r w:rsidR="00E40EF3" w:rsidRPr="00E40EF3">
        <w:tab/>
      </w:r>
      <w:r w:rsidR="000E7129">
        <w:t xml:space="preserve">      </w:t>
      </w:r>
      <w:r w:rsidR="0007317A">
        <w:t xml:space="preserve">            </w:t>
      </w:r>
      <w:r w:rsidR="000E7129">
        <w:t xml:space="preserve">                </w:t>
      </w:r>
      <w:r w:rsidR="00FE5E6C" w:rsidRPr="001B1E72">
        <w:t xml:space="preserve">       </w:t>
      </w:r>
      <w:r w:rsidR="004B4067" w:rsidRPr="001B1E72">
        <w:t xml:space="preserve">   </w:t>
      </w:r>
      <w:r w:rsidR="00E40EF3">
        <w:t xml:space="preserve"> </w:t>
      </w:r>
      <w:r w:rsidR="00E40EF3" w:rsidRPr="00E40EF3">
        <w:t xml:space="preserve">                         </w:t>
      </w:r>
      <w:r w:rsidR="00E40EF3" w:rsidRPr="00B132B8">
        <w:t xml:space="preserve">               </w:t>
      </w:r>
      <w:r w:rsidR="00B132B8" w:rsidRPr="00646794">
        <w:rPr>
          <w:rFonts w:ascii="Arial" w:hAnsi="Arial" w:cs="Arial"/>
          <w:sz w:val="20"/>
          <w:szCs w:val="20"/>
        </w:rPr>
        <w:t xml:space="preserve">ΕΛΛΗΝΙΚΗ ΔΗΜΟΚΡΑΤΙΑ                                   </w:t>
      </w:r>
    </w:p>
    <w:p w14:paraId="58D668BD" w14:textId="77777777" w:rsidR="00B132B8" w:rsidRPr="00646794" w:rsidRDefault="00B132B8" w:rsidP="007E4934">
      <w:pPr>
        <w:rPr>
          <w:rFonts w:ascii="Arial" w:hAnsi="Arial" w:cs="Arial"/>
          <w:sz w:val="20"/>
          <w:szCs w:val="20"/>
        </w:rPr>
      </w:pPr>
      <w:r w:rsidRPr="00646794">
        <w:rPr>
          <w:rFonts w:ascii="Arial" w:hAnsi="Arial" w:cs="Arial"/>
          <w:sz w:val="20"/>
          <w:szCs w:val="20"/>
        </w:rPr>
        <w:t xml:space="preserve">ΥΠΟΥΡΓΕΙΟ ΥΓΕΙΑΣ </w:t>
      </w:r>
      <w:r w:rsidR="006A0EA9">
        <w:rPr>
          <w:rFonts w:ascii="Arial" w:hAnsi="Arial" w:cs="Arial"/>
          <w:sz w:val="20"/>
          <w:szCs w:val="20"/>
        </w:rPr>
        <w:t xml:space="preserve">   </w:t>
      </w:r>
    </w:p>
    <w:p w14:paraId="347CED9B" w14:textId="77777777" w:rsidR="003D1C22" w:rsidRPr="000E7129" w:rsidRDefault="003D1C22" w:rsidP="007E4934">
      <w:pPr>
        <w:rPr>
          <w:rFonts w:ascii="Arial" w:hAnsi="Arial" w:cs="Arial"/>
          <w:sz w:val="20"/>
          <w:szCs w:val="20"/>
        </w:rPr>
      </w:pPr>
      <w:r w:rsidRPr="00646794">
        <w:rPr>
          <w:rFonts w:ascii="Arial" w:hAnsi="Arial" w:cs="Arial"/>
          <w:sz w:val="20"/>
          <w:szCs w:val="20"/>
        </w:rPr>
        <w:t>7</w:t>
      </w:r>
      <w:r w:rsidRPr="00646794">
        <w:rPr>
          <w:rFonts w:ascii="Arial" w:hAnsi="Arial" w:cs="Arial"/>
          <w:sz w:val="20"/>
          <w:szCs w:val="20"/>
          <w:vertAlign w:val="superscript"/>
        </w:rPr>
        <w:t>Η</w:t>
      </w:r>
      <w:r w:rsidRPr="00646794">
        <w:rPr>
          <w:rFonts w:ascii="Arial" w:hAnsi="Arial" w:cs="Arial"/>
          <w:sz w:val="20"/>
          <w:szCs w:val="20"/>
        </w:rPr>
        <w:t xml:space="preserve"> </w:t>
      </w:r>
      <w:r w:rsidR="00B132B8" w:rsidRPr="00646794">
        <w:rPr>
          <w:rFonts w:ascii="Arial" w:hAnsi="Arial" w:cs="Arial"/>
          <w:sz w:val="20"/>
          <w:szCs w:val="20"/>
        </w:rPr>
        <w:t>ΥΓΕΙΟΝΟΜΙΚΗ ΠΕΡΙΦΕΡΕΙΑ ΚΡΗΤΗΣ</w:t>
      </w:r>
      <w:r w:rsidR="00184284" w:rsidRPr="00646794">
        <w:rPr>
          <w:rFonts w:ascii="Arial" w:hAnsi="Arial" w:cs="Arial"/>
        </w:rPr>
        <w:t xml:space="preserve">                      </w:t>
      </w:r>
    </w:p>
    <w:p w14:paraId="37B43012" w14:textId="77777777" w:rsidR="00B132B8" w:rsidRPr="00646794" w:rsidRDefault="00855697" w:rsidP="007E493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ΓΕΝΙΚΟ ΝΟΣΟΚΟΜΕΙΟ</w:t>
      </w:r>
      <w:r w:rsidR="007E4934" w:rsidRPr="00646794">
        <w:rPr>
          <w:rFonts w:ascii="Arial" w:hAnsi="Arial" w:cs="Arial"/>
          <w:b/>
          <w:sz w:val="22"/>
          <w:szCs w:val="22"/>
        </w:rPr>
        <w:t xml:space="preserve"> </w:t>
      </w:r>
      <w:r w:rsidR="003D1C22" w:rsidRPr="00646794">
        <w:rPr>
          <w:rFonts w:ascii="Arial" w:hAnsi="Arial" w:cs="Arial"/>
          <w:b/>
          <w:sz w:val="22"/>
          <w:szCs w:val="22"/>
        </w:rPr>
        <w:t>“ΒΕΝΙΖΕΛΕΙΟ</w:t>
      </w:r>
      <w:r w:rsidR="008F421F">
        <w:rPr>
          <w:rFonts w:ascii="Arial" w:hAnsi="Arial" w:cs="Arial"/>
          <w:b/>
          <w:sz w:val="22"/>
          <w:szCs w:val="22"/>
        </w:rPr>
        <w:t xml:space="preserve">- ΠΑΝΑΝΕΙΟ </w:t>
      </w:r>
      <w:r w:rsidR="00B132B8" w:rsidRPr="00646794">
        <w:rPr>
          <w:rFonts w:ascii="Arial" w:hAnsi="Arial" w:cs="Arial"/>
          <w:b/>
          <w:sz w:val="22"/>
          <w:szCs w:val="22"/>
        </w:rPr>
        <w:t>”</w:t>
      </w:r>
    </w:p>
    <w:p w14:paraId="16A4F770" w14:textId="77777777" w:rsidR="00855697" w:rsidRPr="00646794" w:rsidRDefault="00D024B9" w:rsidP="00CA7D01">
      <w:p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Λεωφ</w:t>
      </w:r>
      <w:proofErr w:type="spellEnd"/>
      <w:r>
        <w:rPr>
          <w:rFonts w:ascii="Arial" w:hAnsi="Arial" w:cs="Arial"/>
          <w:b/>
          <w:sz w:val="20"/>
          <w:szCs w:val="20"/>
        </w:rPr>
        <w:t>. Κνω</w:t>
      </w:r>
      <w:r w:rsidR="00CA7D01" w:rsidRPr="00646794">
        <w:rPr>
          <w:rFonts w:ascii="Arial" w:hAnsi="Arial" w:cs="Arial"/>
          <w:b/>
          <w:sz w:val="20"/>
          <w:szCs w:val="20"/>
        </w:rPr>
        <w:t>σού,</w:t>
      </w:r>
      <w:r w:rsidR="00855697" w:rsidRPr="00855697">
        <w:rPr>
          <w:rFonts w:ascii="Arial" w:hAnsi="Arial" w:cs="Arial"/>
          <w:b/>
          <w:sz w:val="20"/>
          <w:szCs w:val="20"/>
        </w:rPr>
        <w:t xml:space="preserve"> </w:t>
      </w:r>
      <w:r w:rsidR="00855697">
        <w:rPr>
          <w:rFonts w:ascii="Arial" w:hAnsi="Arial" w:cs="Arial"/>
          <w:b/>
          <w:sz w:val="20"/>
          <w:szCs w:val="20"/>
          <w:lang w:val="en-US"/>
        </w:rPr>
        <w:t>T</w:t>
      </w:r>
      <w:r w:rsidR="00855697" w:rsidRPr="00855697">
        <w:rPr>
          <w:rFonts w:ascii="Arial" w:hAnsi="Arial" w:cs="Arial"/>
          <w:b/>
          <w:sz w:val="20"/>
          <w:szCs w:val="20"/>
        </w:rPr>
        <w:t>.</w:t>
      </w:r>
      <w:r w:rsidR="00855697">
        <w:rPr>
          <w:rFonts w:ascii="Arial" w:hAnsi="Arial" w:cs="Arial"/>
          <w:b/>
          <w:sz w:val="20"/>
          <w:szCs w:val="20"/>
          <w:lang w:val="en-US"/>
        </w:rPr>
        <w:t>K</w:t>
      </w:r>
      <w:r w:rsidR="00855697" w:rsidRPr="00855697">
        <w:rPr>
          <w:rFonts w:ascii="Arial" w:hAnsi="Arial" w:cs="Arial"/>
          <w:b/>
          <w:sz w:val="20"/>
          <w:szCs w:val="20"/>
        </w:rPr>
        <w:t>. 71409</w:t>
      </w:r>
      <w:r w:rsidR="00CA7D01" w:rsidRPr="00646794">
        <w:rPr>
          <w:rFonts w:ascii="Arial" w:hAnsi="Arial" w:cs="Arial"/>
          <w:b/>
          <w:sz w:val="20"/>
          <w:szCs w:val="20"/>
        </w:rPr>
        <w:t xml:space="preserve"> ,</w:t>
      </w:r>
      <w:r w:rsidR="00CA7D01" w:rsidRPr="00646794">
        <w:rPr>
          <w:rFonts w:ascii="Arial" w:hAnsi="Arial" w:cs="Arial"/>
          <w:sz w:val="20"/>
          <w:szCs w:val="20"/>
        </w:rPr>
        <w:t xml:space="preserve"> </w:t>
      </w:r>
      <w:r w:rsidR="00CA7D01" w:rsidRPr="00646794">
        <w:rPr>
          <w:rFonts w:ascii="Arial" w:hAnsi="Arial" w:cs="Arial"/>
          <w:b/>
          <w:sz w:val="20"/>
          <w:szCs w:val="20"/>
        </w:rPr>
        <w:t>Ηράκλειο Κρήτης</w:t>
      </w:r>
      <w:r w:rsidR="00855697" w:rsidRPr="00855697">
        <w:rPr>
          <w:rFonts w:ascii="Arial" w:hAnsi="Arial" w:cs="Arial"/>
          <w:b/>
          <w:sz w:val="20"/>
          <w:szCs w:val="20"/>
        </w:rPr>
        <w:t>,</w:t>
      </w:r>
      <w:r w:rsidR="00CA7D01" w:rsidRPr="00646794">
        <w:rPr>
          <w:rFonts w:ascii="Arial" w:hAnsi="Arial" w:cs="Arial"/>
          <w:b/>
          <w:sz w:val="20"/>
          <w:szCs w:val="20"/>
        </w:rPr>
        <w:t xml:space="preserve"> </w:t>
      </w:r>
      <w:r w:rsidR="00855697" w:rsidRPr="00646794">
        <w:rPr>
          <w:rFonts w:ascii="Arial" w:hAnsi="Arial" w:cs="Arial"/>
          <w:b/>
          <w:sz w:val="20"/>
          <w:szCs w:val="20"/>
        </w:rPr>
        <w:t>Τ.Θ. 44</w:t>
      </w:r>
    </w:p>
    <w:p w14:paraId="2EEA0540" w14:textId="69FAA8A1" w:rsidR="00687DE4" w:rsidRPr="0096422A" w:rsidRDefault="00000000" w:rsidP="0096422A">
      <w:pPr>
        <w:pStyle w:val="a5"/>
        <w:tabs>
          <w:tab w:val="left" w:pos="720"/>
        </w:tabs>
        <w:rPr>
          <w:rFonts w:cs="Arial"/>
          <w:b/>
        </w:rPr>
      </w:pPr>
      <w:r>
        <w:rPr>
          <w:rFonts w:cs="Arial"/>
          <w:b/>
          <w:noProof/>
        </w:rPr>
        <w:pict w14:anchorId="3CC134E7">
          <v:line id="_x0000_s1038" style="position:absolute;z-index:251657216" from="-2.8pt,6.85pt" to="501.75pt,6.85pt" strokeweight="3.75pt">
            <v:stroke linestyle="thickThin"/>
          </v:line>
        </w:pict>
      </w:r>
      <w:r w:rsidR="00CA7D01" w:rsidRPr="00646794">
        <w:rPr>
          <w:rFonts w:cs="Arial"/>
          <w:b/>
        </w:rPr>
        <w:t xml:space="preserve">     </w:t>
      </w:r>
    </w:p>
    <w:p w14:paraId="62D8441C" w14:textId="77777777" w:rsidR="0040080B" w:rsidRDefault="0040080B" w:rsidP="004919B9">
      <w:pPr>
        <w:jc w:val="center"/>
        <w:rPr>
          <w:rFonts w:ascii="Arial Narrow" w:hAnsi="Arial Narrow" w:cs="Arial"/>
          <w:b/>
          <w:sz w:val="36"/>
          <w:szCs w:val="36"/>
        </w:rPr>
      </w:pPr>
      <w:r w:rsidRPr="004919B9">
        <w:rPr>
          <w:rFonts w:ascii="Arial Narrow" w:hAnsi="Arial Narrow" w:cs="Arial"/>
          <w:b/>
          <w:sz w:val="36"/>
          <w:szCs w:val="36"/>
        </w:rPr>
        <w:t xml:space="preserve">ΤΕΧΝΙΚΕΣ ΠΡΟΔΙΑΓΡΑΦΕΣ </w:t>
      </w:r>
    </w:p>
    <w:p w14:paraId="1DB9DA8A" w14:textId="58EEADD7" w:rsidR="005A2B9D" w:rsidRPr="005A2B9D" w:rsidRDefault="00C04A4C" w:rsidP="004919B9">
      <w:pPr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ΕΙΔΩΝ ΓΙΑ </w:t>
      </w:r>
      <w:r w:rsidR="002D7CEA">
        <w:rPr>
          <w:rFonts w:ascii="Arial Narrow" w:hAnsi="Arial Narrow" w:cs="Arial"/>
          <w:b/>
          <w:sz w:val="32"/>
          <w:szCs w:val="32"/>
        </w:rPr>
        <w:t>ΨΥΚΤΙΚ</w:t>
      </w:r>
      <w:r>
        <w:rPr>
          <w:rFonts w:ascii="Arial Narrow" w:hAnsi="Arial Narrow" w:cs="Arial"/>
          <w:b/>
          <w:sz w:val="32"/>
          <w:szCs w:val="32"/>
        </w:rPr>
        <w:t>ΕΣ ΕΓΚΑΤΑΣΤΑΣΕΙΣ</w:t>
      </w:r>
    </w:p>
    <w:p w14:paraId="1E09F387" w14:textId="77777777" w:rsidR="00056D87" w:rsidRPr="004919B9" w:rsidRDefault="00056D87" w:rsidP="00F12A4B">
      <w:pPr>
        <w:rPr>
          <w:rFonts w:ascii="Arial Narrow" w:hAnsi="Arial Narrow" w:cs="Arial"/>
          <w:b/>
          <w:sz w:val="36"/>
          <w:szCs w:val="36"/>
        </w:rPr>
      </w:pPr>
    </w:p>
    <w:p w14:paraId="7ED03B82" w14:textId="6B4369A6" w:rsidR="00AC34F6" w:rsidRDefault="005A2B9D" w:rsidP="00033FB7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Η παρούσα αφορά </w:t>
      </w:r>
      <w:r w:rsidR="002E0967">
        <w:rPr>
          <w:rFonts w:ascii="Arial Narrow" w:hAnsi="Arial Narrow" w:cs="Arial"/>
        </w:rPr>
        <w:t xml:space="preserve">την προμήθεια </w:t>
      </w:r>
      <w:r w:rsidR="00AC34F6">
        <w:rPr>
          <w:rFonts w:ascii="Arial Narrow" w:hAnsi="Arial Narrow" w:cs="Arial"/>
        </w:rPr>
        <w:t xml:space="preserve">των παρακάτω </w:t>
      </w:r>
      <w:r w:rsidR="005358C7">
        <w:rPr>
          <w:rFonts w:ascii="Arial Narrow" w:hAnsi="Arial Narrow" w:cs="Arial"/>
        </w:rPr>
        <w:t>ειδών</w:t>
      </w:r>
      <w:r w:rsidR="00C46E7D">
        <w:rPr>
          <w:rFonts w:ascii="Arial Narrow" w:hAnsi="Arial Narrow" w:cs="Arial"/>
        </w:rPr>
        <w:t xml:space="preserve"> για τις ανάγκες συντήρησης – επισκευής των ψυκτικών</w:t>
      </w:r>
      <w:r w:rsidR="00D65CE2">
        <w:rPr>
          <w:rFonts w:ascii="Arial Narrow" w:hAnsi="Arial Narrow" w:cs="Arial"/>
        </w:rPr>
        <w:t>/κλιματιστικών</w:t>
      </w:r>
      <w:r w:rsidR="00C46E7D">
        <w:rPr>
          <w:rFonts w:ascii="Arial Narrow" w:hAnsi="Arial Narrow" w:cs="Arial"/>
        </w:rPr>
        <w:t xml:space="preserve"> εγκαταστάσεων του νοσοκομείου</w:t>
      </w:r>
      <w:r w:rsidR="00F6404C">
        <w:rPr>
          <w:rFonts w:ascii="Arial Narrow" w:hAnsi="Arial Narrow" w:cs="Arial"/>
        </w:rPr>
        <w:t>.</w:t>
      </w:r>
    </w:p>
    <w:p w14:paraId="1587F6A5" w14:textId="77777777" w:rsidR="00092B0B" w:rsidRDefault="00092B0B" w:rsidP="00033FB7">
      <w:pPr>
        <w:jc w:val="both"/>
        <w:rPr>
          <w:rFonts w:ascii="Arial Narrow" w:hAnsi="Arial Narrow" w:cs="Arial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7650"/>
        <w:gridCol w:w="1375"/>
      </w:tblGrid>
      <w:tr w:rsidR="00B63FE0" w:rsidRPr="00B63FE0" w14:paraId="2C84DD4B" w14:textId="77777777" w:rsidTr="00F6404C">
        <w:trPr>
          <w:jc w:val="center"/>
        </w:trPr>
        <w:tc>
          <w:tcPr>
            <w:tcW w:w="375" w:type="dxa"/>
          </w:tcPr>
          <w:p w14:paraId="24017EDD" w14:textId="43B47FB9" w:rsidR="00B63FE0" w:rsidRPr="00B63FE0" w:rsidRDefault="00B63FE0" w:rsidP="00B63FE0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Α/Α</w:t>
            </w:r>
          </w:p>
        </w:tc>
        <w:tc>
          <w:tcPr>
            <w:tcW w:w="7802" w:type="dxa"/>
          </w:tcPr>
          <w:p w14:paraId="4C489BF5" w14:textId="77777777" w:rsidR="00B63FE0" w:rsidRPr="00B63FE0" w:rsidRDefault="00B63FE0" w:rsidP="00B63FE0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B63FE0">
              <w:rPr>
                <w:rFonts w:ascii="Arial Narrow" w:hAnsi="Arial Narrow" w:cs="Arial"/>
              </w:rPr>
              <w:t>Περιγραφή</w:t>
            </w:r>
          </w:p>
        </w:tc>
        <w:tc>
          <w:tcPr>
            <w:tcW w:w="1382" w:type="dxa"/>
          </w:tcPr>
          <w:p w14:paraId="686CAF10" w14:textId="34F8F033" w:rsidR="00B63FE0" w:rsidRPr="00B63FE0" w:rsidRDefault="00B63FE0" w:rsidP="00915051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Ποσότητα</w:t>
            </w:r>
          </w:p>
        </w:tc>
      </w:tr>
      <w:tr w:rsidR="00B63FE0" w:rsidRPr="00B63FE0" w14:paraId="7C5AD57C" w14:textId="7933870E" w:rsidTr="00F6404C">
        <w:trPr>
          <w:jc w:val="center"/>
        </w:trPr>
        <w:tc>
          <w:tcPr>
            <w:tcW w:w="375" w:type="dxa"/>
          </w:tcPr>
          <w:p w14:paraId="0F9904D3" w14:textId="3462ACF3" w:rsidR="00B63FE0" w:rsidRPr="00B63FE0" w:rsidRDefault="00B63FE0" w:rsidP="00915051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7802" w:type="dxa"/>
          </w:tcPr>
          <w:p w14:paraId="2A84B4D7" w14:textId="77777777" w:rsidR="00915051" w:rsidRDefault="00B63FE0" w:rsidP="00915051">
            <w:pPr>
              <w:pStyle w:val="a6"/>
              <w:spacing w:line="360" w:lineRule="auto"/>
              <w:ind w:left="0"/>
              <w:rPr>
                <w:rFonts w:ascii="Arial Narrow" w:hAnsi="Arial Narrow" w:cs="Arial"/>
              </w:rPr>
            </w:pPr>
            <w:proofErr w:type="spellStart"/>
            <w:r w:rsidRPr="00B63FE0">
              <w:rPr>
                <w:rFonts w:ascii="Arial Narrow" w:hAnsi="Arial Narrow" w:cs="Arial"/>
                <w:b/>
                <w:bCs/>
              </w:rPr>
              <w:t>Ασημοκόλληση</w:t>
            </w:r>
            <w:proofErr w:type="spellEnd"/>
            <w:r w:rsidRPr="00B63FE0">
              <w:rPr>
                <w:rFonts w:ascii="Arial Narrow" w:hAnsi="Arial Narrow" w:cs="Arial"/>
              </w:rPr>
              <w:t xml:space="preserve"> </w:t>
            </w:r>
            <w:r w:rsidRPr="00B63FE0">
              <w:rPr>
                <w:rFonts w:ascii="Arial Narrow" w:hAnsi="Arial Narrow" w:cs="Arial"/>
                <w:b/>
                <w:bCs/>
              </w:rPr>
              <w:t xml:space="preserve">με </w:t>
            </w:r>
            <w:proofErr w:type="spellStart"/>
            <w:r w:rsidRPr="00B63FE0">
              <w:rPr>
                <w:rFonts w:ascii="Arial Narrow" w:hAnsi="Arial Narrow" w:cs="Arial"/>
                <w:b/>
                <w:bCs/>
              </w:rPr>
              <w:t>βόρακα</w:t>
            </w:r>
            <w:proofErr w:type="spellEnd"/>
            <w:r w:rsidRPr="00B63FE0">
              <w:rPr>
                <w:rFonts w:ascii="Arial Narrow" w:hAnsi="Arial Narrow" w:cs="Arial"/>
              </w:rPr>
              <w:t>. Σε βέργες</w:t>
            </w:r>
            <w:r>
              <w:rPr>
                <w:rFonts w:ascii="Arial Narrow" w:hAnsi="Arial Narrow" w:cs="Arial"/>
              </w:rPr>
              <w:t>,</w:t>
            </w:r>
            <w:r w:rsidRPr="00B63FE0">
              <w:rPr>
                <w:rFonts w:ascii="Arial Narrow" w:hAnsi="Arial Narrow" w:cs="Arial"/>
              </w:rPr>
              <w:t xml:space="preserve"> μπλε, με ασήμι (~25%). </w:t>
            </w:r>
          </w:p>
          <w:p w14:paraId="4B622AC2" w14:textId="50962134" w:rsidR="00B63FE0" w:rsidRPr="00B63FE0" w:rsidRDefault="00B63FE0" w:rsidP="00915051">
            <w:pPr>
              <w:pStyle w:val="a6"/>
              <w:spacing w:line="360" w:lineRule="auto"/>
              <w:ind w:left="0"/>
              <w:rPr>
                <w:rFonts w:ascii="Arial Narrow" w:hAnsi="Arial Narrow" w:cs="Arial"/>
              </w:rPr>
            </w:pPr>
            <w:r w:rsidRPr="00B63FE0">
              <w:rPr>
                <w:rFonts w:ascii="Arial Narrow" w:hAnsi="Arial Narrow" w:cs="Arial"/>
              </w:rPr>
              <w:t xml:space="preserve">Ενδεικτικός τύπος (ή ισοδύναμος) </w:t>
            </w:r>
            <w:r w:rsidRPr="00B63FE0">
              <w:rPr>
                <w:rFonts w:ascii="Arial Narrow" w:hAnsi="Arial Narrow" w:cs="Arial"/>
                <w:b/>
                <w:bCs/>
              </w:rPr>
              <w:t xml:space="preserve">: </w:t>
            </w:r>
            <w:r w:rsidRPr="00B63FE0">
              <w:rPr>
                <w:rFonts w:ascii="Arial Narrow" w:hAnsi="Arial Narrow" w:cs="Arial"/>
                <w:lang w:val="en-US"/>
              </w:rPr>
              <w:t>HARRIS</w:t>
            </w:r>
            <w:r w:rsidRPr="00B63FE0">
              <w:rPr>
                <w:rFonts w:ascii="Arial Narrow" w:hAnsi="Arial Narrow" w:cs="Arial"/>
              </w:rPr>
              <w:t xml:space="preserve">.  </w:t>
            </w:r>
          </w:p>
        </w:tc>
        <w:tc>
          <w:tcPr>
            <w:tcW w:w="1382" w:type="dxa"/>
          </w:tcPr>
          <w:p w14:paraId="48D11980" w14:textId="0555E5EB" w:rsidR="00B63FE0" w:rsidRPr="00B63FE0" w:rsidRDefault="00B63FE0" w:rsidP="00915051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B63FE0">
              <w:rPr>
                <w:rFonts w:ascii="Arial Narrow" w:hAnsi="Arial Narrow" w:cs="Arial"/>
              </w:rPr>
              <w:t>Τεμάχια</w:t>
            </w:r>
            <w:r w:rsidRPr="00B63FE0">
              <w:rPr>
                <w:rFonts w:ascii="Arial Narrow" w:hAnsi="Arial Narrow" w:cs="Arial"/>
              </w:rPr>
              <w:t xml:space="preserve"> </w:t>
            </w:r>
            <w:r w:rsidRPr="00B63FE0">
              <w:rPr>
                <w:rFonts w:ascii="Arial Narrow" w:hAnsi="Arial Narrow" w:cs="Arial"/>
              </w:rPr>
              <w:t>10</w:t>
            </w:r>
          </w:p>
        </w:tc>
      </w:tr>
      <w:tr w:rsidR="00B63FE0" w:rsidRPr="00B63FE0" w14:paraId="43624572" w14:textId="44672F64" w:rsidTr="00F6404C">
        <w:trPr>
          <w:jc w:val="center"/>
        </w:trPr>
        <w:tc>
          <w:tcPr>
            <w:tcW w:w="375" w:type="dxa"/>
          </w:tcPr>
          <w:p w14:paraId="43BCF726" w14:textId="4891C86F" w:rsidR="00B63FE0" w:rsidRPr="00B63FE0" w:rsidRDefault="00B63FE0" w:rsidP="00915051">
            <w:pPr>
              <w:pStyle w:val="a6"/>
              <w:spacing w:line="360" w:lineRule="auto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7802" w:type="dxa"/>
          </w:tcPr>
          <w:p w14:paraId="78BFD24C" w14:textId="77777777" w:rsidR="00B63FE0" w:rsidRDefault="00B63FE0" w:rsidP="00915051">
            <w:pPr>
              <w:pStyle w:val="a6"/>
              <w:spacing w:line="360" w:lineRule="auto"/>
              <w:ind w:left="0"/>
              <w:rPr>
                <w:rFonts w:ascii="Arial Narrow" w:hAnsi="Arial Narrow" w:cs="Arial"/>
              </w:rPr>
            </w:pPr>
            <w:r w:rsidRPr="00B63FE0">
              <w:rPr>
                <w:rFonts w:ascii="Arial Narrow" w:hAnsi="Arial Narrow" w:cs="Arial"/>
                <w:b/>
                <w:bCs/>
              </w:rPr>
              <w:t>Ταινία κλιματιστικού</w:t>
            </w:r>
            <w:r w:rsidRPr="00B63FE0">
              <w:rPr>
                <w:rFonts w:ascii="Arial Narrow" w:hAnsi="Arial Narrow" w:cs="Arial"/>
              </w:rPr>
              <w:t xml:space="preserve">. Αυτοκόλλητη, </w:t>
            </w:r>
            <w:r w:rsidRPr="00B63FE0">
              <w:rPr>
                <w:rFonts w:ascii="Arial Narrow" w:hAnsi="Arial Narrow" w:cs="Arial"/>
                <w:lang w:val="en-US"/>
              </w:rPr>
              <w:t>PVC</w:t>
            </w:r>
            <w:r w:rsidRPr="00B63FE0">
              <w:rPr>
                <w:rFonts w:ascii="Arial Narrow" w:hAnsi="Arial Narrow" w:cs="Arial"/>
              </w:rPr>
              <w:t>, λευκή, φαρδιά, 50</w:t>
            </w:r>
            <w:r w:rsidRPr="00B63FE0">
              <w:rPr>
                <w:rFonts w:ascii="Arial Narrow" w:hAnsi="Arial Narrow" w:cs="Arial"/>
                <w:lang w:val="en-US"/>
              </w:rPr>
              <w:t>mm</w:t>
            </w:r>
            <w:r w:rsidRPr="00B63FE0">
              <w:rPr>
                <w:rFonts w:ascii="Arial Narrow" w:hAnsi="Arial Narrow" w:cs="Arial"/>
              </w:rPr>
              <w:t>Χ20</w:t>
            </w:r>
            <w:r w:rsidRPr="00B63FE0">
              <w:rPr>
                <w:rFonts w:ascii="Arial Narrow" w:hAnsi="Arial Narrow" w:cs="Arial"/>
                <w:lang w:val="en-US"/>
              </w:rPr>
              <w:t>m</w:t>
            </w:r>
            <w:r w:rsidRPr="00B63FE0">
              <w:rPr>
                <w:rFonts w:ascii="Arial Narrow" w:hAnsi="Arial Narrow" w:cs="Arial"/>
              </w:rPr>
              <w:t>.</w:t>
            </w:r>
          </w:p>
          <w:p w14:paraId="34E80BD3" w14:textId="2E09432C" w:rsidR="00B63FE0" w:rsidRPr="00B63FE0" w:rsidRDefault="00B63FE0" w:rsidP="00915051">
            <w:pPr>
              <w:pStyle w:val="a6"/>
              <w:spacing w:line="360" w:lineRule="auto"/>
              <w:ind w:left="0"/>
              <w:rPr>
                <w:rFonts w:ascii="Arial Narrow" w:hAnsi="Arial Narrow" w:cs="Arial"/>
              </w:rPr>
            </w:pPr>
            <w:r w:rsidRPr="00B63FE0">
              <w:rPr>
                <w:rFonts w:ascii="Arial Narrow" w:hAnsi="Arial Narrow" w:cs="Arial"/>
              </w:rPr>
              <w:t xml:space="preserve">Ενδεικτικός τύπος (ή ισοδύναμος): </w:t>
            </w:r>
            <w:r w:rsidRPr="00B63FE0">
              <w:rPr>
                <w:rFonts w:ascii="Arial Narrow" w:hAnsi="Arial Narrow" w:cs="Arial"/>
                <w:lang w:val="en-US"/>
              </w:rPr>
              <w:t>HELIOS</w:t>
            </w:r>
            <w:r w:rsidRPr="00B63FE0">
              <w:rPr>
                <w:rFonts w:ascii="Arial Narrow" w:hAnsi="Arial Narrow" w:cs="Arial"/>
              </w:rPr>
              <w:t xml:space="preserve"> ή </w:t>
            </w:r>
            <w:r w:rsidRPr="00B63FE0">
              <w:rPr>
                <w:rFonts w:ascii="Arial Narrow" w:hAnsi="Arial Narrow" w:cs="Arial"/>
                <w:lang w:val="en-US"/>
              </w:rPr>
              <w:t>LOGO</w:t>
            </w:r>
            <w:r w:rsidRPr="00B63FE0">
              <w:rPr>
                <w:rFonts w:ascii="Arial Narrow" w:hAnsi="Arial Narrow" w:cs="Arial"/>
              </w:rPr>
              <w:t xml:space="preserve"> </w:t>
            </w:r>
            <w:r w:rsidRPr="00B63FE0">
              <w:rPr>
                <w:rFonts w:ascii="Arial Narrow" w:hAnsi="Arial Narrow" w:cs="Arial"/>
                <w:lang w:val="en-US"/>
              </w:rPr>
              <w:t>Tape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382" w:type="dxa"/>
          </w:tcPr>
          <w:p w14:paraId="4591EC17" w14:textId="25501AC5" w:rsidR="00B63FE0" w:rsidRPr="00B63FE0" w:rsidRDefault="00B63FE0" w:rsidP="00915051">
            <w:pPr>
              <w:pStyle w:val="a6"/>
              <w:spacing w:line="360" w:lineRule="auto"/>
              <w:ind w:left="0"/>
              <w:jc w:val="center"/>
              <w:rPr>
                <w:rFonts w:ascii="Arial Narrow" w:hAnsi="Arial Narrow" w:cs="Arial"/>
              </w:rPr>
            </w:pPr>
            <w:r w:rsidRPr="00B63FE0">
              <w:rPr>
                <w:rFonts w:ascii="Arial Narrow" w:hAnsi="Arial Narrow" w:cs="Arial"/>
              </w:rPr>
              <w:t>Τεμάχια 50</w:t>
            </w:r>
          </w:p>
        </w:tc>
      </w:tr>
      <w:tr w:rsidR="00B63FE0" w:rsidRPr="00B63FE0" w14:paraId="55DA372C" w14:textId="0780FEB9" w:rsidTr="00F6404C">
        <w:trPr>
          <w:jc w:val="center"/>
        </w:trPr>
        <w:tc>
          <w:tcPr>
            <w:tcW w:w="375" w:type="dxa"/>
          </w:tcPr>
          <w:p w14:paraId="2C0EFBAF" w14:textId="2BEEDB8C" w:rsidR="00B63FE0" w:rsidRPr="00B63FE0" w:rsidRDefault="00B63FE0" w:rsidP="00915051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7802" w:type="dxa"/>
          </w:tcPr>
          <w:p w14:paraId="7DD0B8E4" w14:textId="05A617C9" w:rsidR="00B63FE0" w:rsidRPr="00B63FE0" w:rsidRDefault="00B63FE0" w:rsidP="00915051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Λάστιχο αποχέτευσης κλιματιστικού. </w:t>
            </w:r>
            <w:r w:rsidRPr="001665D2">
              <w:rPr>
                <w:rFonts w:ascii="Arial Narrow" w:hAnsi="Arial Narrow" w:cs="Arial"/>
              </w:rPr>
              <w:t>Διατομή Φ16, λευκό, σπιράλ σε κουλούρα 30</w:t>
            </w:r>
            <w:r>
              <w:rPr>
                <w:rFonts w:ascii="Arial Narrow" w:hAnsi="Arial Narrow" w:cs="Arial"/>
              </w:rPr>
              <w:t xml:space="preserve"> </w:t>
            </w:r>
            <w:r w:rsidRPr="001665D2">
              <w:rPr>
                <w:rFonts w:ascii="Arial Narrow" w:hAnsi="Arial Narrow" w:cs="Arial"/>
              </w:rPr>
              <w:t>μέτρων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382" w:type="dxa"/>
          </w:tcPr>
          <w:p w14:paraId="7AB8C20A" w14:textId="1DB99E09" w:rsidR="00B63FE0" w:rsidRPr="00B63FE0" w:rsidRDefault="00B63FE0" w:rsidP="00915051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Μέτρα 150</w:t>
            </w:r>
          </w:p>
        </w:tc>
      </w:tr>
      <w:tr w:rsidR="00B63FE0" w:rsidRPr="00B63FE0" w14:paraId="630EE880" w14:textId="0D5051DC" w:rsidTr="00F6404C">
        <w:trPr>
          <w:jc w:val="center"/>
        </w:trPr>
        <w:tc>
          <w:tcPr>
            <w:tcW w:w="375" w:type="dxa"/>
          </w:tcPr>
          <w:p w14:paraId="2F838194" w14:textId="6DA4B72F" w:rsidR="00B63FE0" w:rsidRPr="00B63FE0" w:rsidRDefault="00B63FE0" w:rsidP="00915051">
            <w:pPr>
              <w:pStyle w:val="a6"/>
              <w:spacing w:line="360" w:lineRule="auto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7802" w:type="dxa"/>
          </w:tcPr>
          <w:p w14:paraId="4A4A6AB1" w14:textId="657CAFF4" w:rsidR="005A565E" w:rsidRPr="005A565E" w:rsidRDefault="00B63FE0" w:rsidP="005A565E">
            <w:pPr>
              <w:spacing w:line="360" w:lineRule="auto"/>
              <w:rPr>
                <w:rFonts w:ascii="Arial Narrow" w:hAnsi="Arial Narrow" w:cs="Arial"/>
              </w:rPr>
            </w:pPr>
            <w:r w:rsidRPr="005A565E">
              <w:rPr>
                <w:rFonts w:ascii="Arial Narrow" w:hAnsi="Arial Narrow" w:cs="Arial"/>
                <w:b/>
                <w:bCs/>
              </w:rPr>
              <w:t>Κάσα μανομέτρων</w:t>
            </w:r>
            <w:r w:rsidRPr="005A565E">
              <w:rPr>
                <w:rFonts w:ascii="Arial Narrow" w:hAnsi="Arial Narrow" w:cs="Arial"/>
              </w:rPr>
              <w:t xml:space="preserve"> ψυκτικών. </w:t>
            </w:r>
            <w:r w:rsidR="005C55CA">
              <w:rPr>
                <w:rFonts w:ascii="Arial Narrow" w:hAnsi="Arial Narrow" w:cs="Arial"/>
              </w:rPr>
              <w:t>Διπλή η</w:t>
            </w:r>
            <w:r w:rsidR="005A565E" w:rsidRPr="005A565E">
              <w:rPr>
                <w:rFonts w:ascii="Arial Narrow" w:hAnsi="Arial Narrow" w:cs="Arial"/>
              </w:rPr>
              <w:t xml:space="preserve">λεκτρονική κάσα μανομέτρων </w:t>
            </w:r>
            <w:r w:rsidR="005A565E">
              <w:rPr>
                <w:rFonts w:ascii="Arial Narrow" w:hAnsi="Arial Narrow" w:cs="Arial"/>
              </w:rPr>
              <w:t>για γρήγορη και</w:t>
            </w:r>
            <w:r w:rsidR="005A565E" w:rsidRPr="005A565E">
              <w:rPr>
                <w:rFonts w:ascii="Arial Narrow" w:hAnsi="Arial Narrow" w:cs="Arial"/>
              </w:rPr>
              <w:t xml:space="preserve"> </w:t>
            </w:r>
            <w:r w:rsidR="005A565E">
              <w:rPr>
                <w:rFonts w:ascii="Arial Narrow" w:hAnsi="Arial Narrow" w:cs="Arial"/>
              </w:rPr>
              <w:t>αξιόπιστη</w:t>
            </w:r>
            <w:r w:rsidR="005A565E" w:rsidRPr="005A565E">
              <w:rPr>
                <w:rFonts w:ascii="Arial Narrow" w:hAnsi="Arial Narrow" w:cs="Arial"/>
              </w:rPr>
              <w:t xml:space="preserve"> μέτρηση πίεσης. </w:t>
            </w:r>
            <w:r w:rsidR="003A0440">
              <w:rPr>
                <w:rFonts w:ascii="Arial Narrow" w:hAnsi="Arial Narrow" w:cs="Arial"/>
              </w:rPr>
              <w:t>Άριστης ποιότητας κατασκευής, α</w:t>
            </w:r>
            <w:r w:rsidR="005A565E" w:rsidRPr="005A565E">
              <w:rPr>
                <w:rFonts w:ascii="Arial Narrow" w:hAnsi="Arial Narrow" w:cs="Arial"/>
              </w:rPr>
              <w:t>πλή</w:t>
            </w:r>
            <w:r w:rsidR="005A565E">
              <w:rPr>
                <w:rFonts w:ascii="Arial Narrow" w:hAnsi="Arial Narrow" w:cs="Arial"/>
              </w:rPr>
              <w:t>ς</w:t>
            </w:r>
            <w:r w:rsidR="005A565E" w:rsidRPr="005A565E">
              <w:rPr>
                <w:rFonts w:ascii="Arial Narrow" w:hAnsi="Arial Narrow" w:cs="Arial"/>
              </w:rPr>
              <w:t xml:space="preserve"> χρήση</w:t>
            </w:r>
            <w:r w:rsidR="005A565E">
              <w:rPr>
                <w:rFonts w:ascii="Arial Narrow" w:hAnsi="Arial Narrow" w:cs="Arial"/>
              </w:rPr>
              <w:t>ς, εύκολης μεταφοράς</w:t>
            </w:r>
            <w:r w:rsidR="005A565E" w:rsidRPr="005A565E">
              <w:rPr>
                <w:rFonts w:ascii="Arial Narrow" w:hAnsi="Arial Narrow" w:cs="Arial"/>
              </w:rPr>
              <w:t xml:space="preserve"> </w:t>
            </w:r>
            <w:r w:rsidR="003A0440">
              <w:rPr>
                <w:rFonts w:ascii="Arial Narrow" w:hAnsi="Arial Narrow" w:cs="Arial"/>
              </w:rPr>
              <w:t>σε πλαστική, ανθεκτική βαλίτσα. Αυτονομία μπαταρίας, ευκρινή, ψηφιακή, φωτιζόμενη οθόνη.</w:t>
            </w:r>
          </w:p>
          <w:p w14:paraId="1E7D3816" w14:textId="07736B50" w:rsidR="00170B61" w:rsidRDefault="00B222EC" w:rsidP="005A565E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Κατάλληλη </w:t>
            </w:r>
            <w:r w:rsidR="00170B61">
              <w:rPr>
                <w:rFonts w:ascii="Arial Narrow" w:hAnsi="Arial Narrow" w:cs="Arial"/>
              </w:rPr>
              <w:t>για</w:t>
            </w:r>
            <w:r w:rsidR="005A565E" w:rsidRPr="00B222EC">
              <w:rPr>
                <w:rFonts w:ascii="Arial Narrow" w:hAnsi="Arial Narrow" w:cs="Arial"/>
              </w:rPr>
              <w:t xml:space="preserve"> ψυκτικ</w:t>
            </w:r>
            <w:r w:rsidR="00170B61">
              <w:rPr>
                <w:rFonts w:ascii="Arial Narrow" w:hAnsi="Arial Narrow" w:cs="Arial"/>
              </w:rPr>
              <w:t>ά</w:t>
            </w:r>
            <w:r w:rsidR="005A565E" w:rsidRPr="00B222EC">
              <w:rPr>
                <w:rFonts w:ascii="Arial Narrow" w:hAnsi="Arial Narrow" w:cs="Arial"/>
              </w:rPr>
              <w:t xml:space="preserve"> υγρ</w:t>
            </w:r>
            <w:r w:rsidR="00170B61">
              <w:rPr>
                <w:rFonts w:ascii="Arial Narrow" w:hAnsi="Arial Narrow" w:cs="Arial"/>
              </w:rPr>
              <w:t>ά:</w:t>
            </w:r>
            <w:r w:rsidR="005A565E" w:rsidRPr="005A565E">
              <w:rPr>
                <w:rFonts w:ascii="Arial Narrow" w:hAnsi="Arial Narrow" w:cs="Arial"/>
              </w:rPr>
              <w:t> </w:t>
            </w:r>
            <w:r w:rsidR="00170B61" w:rsidRPr="005C55CA">
              <w:rPr>
                <w:rFonts w:ascii="Arial Narrow" w:hAnsi="Arial Narrow" w:cs="Arial"/>
                <w:b/>
                <w:bCs/>
              </w:rPr>
              <w:t>R32</w:t>
            </w:r>
            <w:r w:rsidR="00170B61" w:rsidRPr="005C55CA">
              <w:rPr>
                <w:rFonts w:ascii="Arial Narrow" w:hAnsi="Arial Narrow" w:cs="Arial"/>
                <w:b/>
                <w:bCs/>
              </w:rPr>
              <w:t xml:space="preserve">, </w:t>
            </w:r>
            <w:r w:rsidR="005A565E" w:rsidRPr="005C55CA">
              <w:rPr>
                <w:rFonts w:ascii="Arial Narrow" w:hAnsi="Arial Narrow" w:cs="Arial"/>
                <w:b/>
                <w:bCs/>
              </w:rPr>
              <w:t>R410A</w:t>
            </w:r>
            <w:r w:rsidR="00170B61">
              <w:rPr>
                <w:rFonts w:ascii="Arial Narrow" w:hAnsi="Arial Narrow" w:cs="Arial"/>
              </w:rPr>
              <w:t>, τουλάχιστον</w:t>
            </w:r>
            <w:r w:rsidR="005A565E" w:rsidRPr="005A565E">
              <w:rPr>
                <w:rFonts w:ascii="Arial Narrow" w:hAnsi="Arial Narrow" w:cs="Arial"/>
              </w:rPr>
              <w:t xml:space="preserve"> </w:t>
            </w:r>
          </w:p>
          <w:p w14:paraId="7BA4912E" w14:textId="35AB7784" w:rsidR="00B222EC" w:rsidRDefault="00170B61" w:rsidP="00170B61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Με</w:t>
            </w:r>
            <w:r w:rsidR="000A00AB">
              <w:rPr>
                <w:rFonts w:ascii="Arial Narrow" w:hAnsi="Arial Narrow" w:cs="Arial"/>
              </w:rPr>
              <w:t xml:space="preserve"> ενισχυμένα</w:t>
            </w:r>
            <w:r>
              <w:rPr>
                <w:rFonts w:ascii="Arial Narrow" w:hAnsi="Arial Narrow" w:cs="Arial"/>
              </w:rPr>
              <w:t xml:space="preserve"> λ</w:t>
            </w:r>
            <w:r w:rsidR="005A565E" w:rsidRPr="00B222EC">
              <w:rPr>
                <w:rFonts w:ascii="Arial Narrow" w:hAnsi="Arial Narrow" w:cs="Arial"/>
              </w:rPr>
              <w:t>άστιχα πλήρωσης</w:t>
            </w:r>
            <w:r>
              <w:rPr>
                <w:rFonts w:ascii="Arial Narrow" w:hAnsi="Arial Narrow" w:cs="Arial"/>
              </w:rPr>
              <w:t xml:space="preserve"> </w:t>
            </w:r>
            <w:r w:rsidR="005A565E" w:rsidRPr="005A565E">
              <w:rPr>
                <w:rFonts w:ascii="Arial Narrow" w:hAnsi="Arial Narrow" w:cs="Arial"/>
              </w:rPr>
              <w:t xml:space="preserve">1/4”-5/16” 150cm, </w:t>
            </w:r>
            <w:r>
              <w:rPr>
                <w:rFonts w:ascii="Arial Narrow" w:hAnsi="Arial Narrow" w:cs="Arial"/>
              </w:rPr>
              <w:t xml:space="preserve">τουλάχιστον </w:t>
            </w:r>
          </w:p>
          <w:p w14:paraId="1D189987" w14:textId="0F16CFCA" w:rsidR="00AD18BB" w:rsidRPr="00AD18BB" w:rsidRDefault="00AD18BB" w:rsidP="00170B61">
            <w:pPr>
              <w:spacing w:line="360" w:lineRule="auto"/>
              <w:rPr>
                <w:rFonts w:ascii="Arial Narrow" w:hAnsi="Arial Narrow" w:cs="Arial"/>
              </w:rPr>
            </w:pPr>
            <w:r w:rsidRPr="00B63FE0">
              <w:rPr>
                <w:rFonts w:ascii="Arial Narrow" w:hAnsi="Arial Narrow" w:cs="Arial"/>
              </w:rPr>
              <w:t>Ενδεικτικός τύπος (ή ισοδύναμος):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lang w:val="en-US"/>
              </w:rPr>
              <w:t>Value</w:t>
            </w:r>
            <w:r w:rsidRPr="00AD18BB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lang w:val="en-US"/>
              </w:rPr>
              <w:t>VRM</w:t>
            </w:r>
            <w:r>
              <w:rPr>
                <w:rFonts w:ascii="Arial Narrow" w:hAnsi="Arial Narrow" w:cs="Arial"/>
              </w:rPr>
              <w:t>2</w:t>
            </w:r>
            <w:r w:rsidRPr="00AD18BB">
              <w:rPr>
                <w:rFonts w:ascii="Arial Narrow" w:hAnsi="Arial Narrow" w:cs="Arial"/>
              </w:rPr>
              <w:t>-0101</w:t>
            </w:r>
            <w:proofErr w:type="spellStart"/>
            <w:r>
              <w:rPr>
                <w:rFonts w:ascii="Arial Narrow" w:hAnsi="Arial Narrow" w:cs="Arial"/>
                <w:lang w:val="en-US"/>
              </w:rPr>
              <w:t>i</w:t>
            </w:r>
            <w:proofErr w:type="spellEnd"/>
          </w:p>
        </w:tc>
        <w:tc>
          <w:tcPr>
            <w:tcW w:w="1382" w:type="dxa"/>
          </w:tcPr>
          <w:p w14:paraId="5D6123F0" w14:textId="21D681D0" w:rsidR="00B63FE0" w:rsidRPr="00B63FE0" w:rsidRDefault="00B63FE0" w:rsidP="00915051">
            <w:pPr>
              <w:pStyle w:val="a6"/>
              <w:spacing w:line="360" w:lineRule="auto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Τεμάχιο 1</w:t>
            </w:r>
          </w:p>
        </w:tc>
      </w:tr>
      <w:tr w:rsidR="00B63FE0" w:rsidRPr="00B63FE0" w14:paraId="420A83F4" w14:textId="77777777" w:rsidTr="00F6404C">
        <w:trPr>
          <w:jc w:val="center"/>
        </w:trPr>
        <w:tc>
          <w:tcPr>
            <w:tcW w:w="375" w:type="dxa"/>
          </w:tcPr>
          <w:p w14:paraId="6269A9D4" w14:textId="63147D0F" w:rsidR="00B63FE0" w:rsidRPr="00B63FE0" w:rsidRDefault="00B63FE0" w:rsidP="00915051">
            <w:pPr>
              <w:pStyle w:val="a6"/>
              <w:spacing w:line="360" w:lineRule="auto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7802" w:type="dxa"/>
          </w:tcPr>
          <w:p w14:paraId="0AA50E0C" w14:textId="1AB2D135" w:rsidR="00B63FE0" w:rsidRPr="00534203" w:rsidRDefault="00B63FE0" w:rsidP="00915051">
            <w:pPr>
              <w:pStyle w:val="a6"/>
              <w:spacing w:line="360" w:lineRule="auto"/>
              <w:ind w:left="0"/>
              <w:rPr>
                <w:rFonts w:ascii="Arial Narrow" w:hAnsi="Arial Narrow" w:cs="Arial"/>
              </w:rPr>
            </w:pPr>
            <w:r w:rsidRPr="00534203">
              <w:rPr>
                <w:rFonts w:ascii="Arial Narrow" w:hAnsi="Arial Narrow" w:cs="Arial"/>
                <w:b/>
                <w:bCs/>
              </w:rPr>
              <w:t>Λάστιχο</w:t>
            </w:r>
            <w:r w:rsidR="00F6404C">
              <w:rPr>
                <w:rFonts w:ascii="Arial Narrow" w:hAnsi="Arial Narrow" w:cs="Arial"/>
                <w:b/>
                <w:bCs/>
              </w:rPr>
              <w:t xml:space="preserve"> πόρτας</w:t>
            </w:r>
            <w:r w:rsidRPr="00534203">
              <w:rPr>
                <w:rFonts w:ascii="Arial Narrow" w:hAnsi="Arial Narrow" w:cs="Arial"/>
                <w:b/>
                <w:bCs/>
              </w:rPr>
              <w:t xml:space="preserve"> ψυγείου</w:t>
            </w:r>
            <w:r>
              <w:rPr>
                <w:rFonts w:ascii="Arial Narrow" w:hAnsi="Arial Narrow" w:cs="Arial"/>
              </w:rPr>
              <w:t xml:space="preserve"> </w:t>
            </w:r>
            <w:r w:rsidR="00534203">
              <w:rPr>
                <w:rFonts w:ascii="Arial Narrow" w:hAnsi="Arial Narrow" w:cs="Arial"/>
              </w:rPr>
              <w:t>κουμπωτό, φαρδύ, 4 μαγνητών, λευκό για ανοξείδωτη πόρτα επαγγελματικού ψυγείου</w:t>
            </w:r>
            <w:r>
              <w:rPr>
                <w:rFonts w:ascii="Arial Narrow" w:hAnsi="Arial Narrow" w:cs="Arial"/>
              </w:rPr>
              <w:t xml:space="preserve"> </w:t>
            </w:r>
            <w:r w:rsidRPr="00534203">
              <w:rPr>
                <w:rFonts w:ascii="Arial Narrow" w:hAnsi="Arial Narrow" w:cs="Arial"/>
                <w:b/>
                <w:bCs/>
              </w:rPr>
              <w:t>6</w:t>
            </w:r>
            <w:r w:rsidR="00534203" w:rsidRPr="00534203">
              <w:rPr>
                <w:rFonts w:ascii="Arial Narrow" w:hAnsi="Arial Narrow" w:cs="Arial"/>
                <w:b/>
                <w:bCs/>
              </w:rPr>
              <w:t>6,5</w:t>
            </w:r>
            <w:r w:rsidRPr="00534203">
              <w:rPr>
                <w:rFonts w:ascii="Arial Narrow" w:hAnsi="Arial Narrow" w:cs="Arial"/>
                <w:b/>
                <w:bCs/>
              </w:rPr>
              <w:t>Χ17</w:t>
            </w:r>
            <w:r w:rsidR="00534203" w:rsidRPr="00534203">
              <w:rPr>
                <w:rFonts w:ascii="Arial Narrow" w:hAnsi="Arial Narrow" w:cs="Arial"/>
                <w:b/>
                <w:bCs/>
              </w:rPr>
              <w:t>3</w:t>
            </w:r>
            <w:r w:rsidR="00534203">
              <w:rPr>
                <w:rFonts w:ascii="Arial Narrow" w:hAnsi="Arial Narrow" w:cs="Arial"/>
                <w:lang w:val="en-US"/>
              </w:rPr>
              <w:t>cm</w:t>
            </w:r>
          </w:p>
        </w:tc>
        <w:tc>
          <w:tcPr>
            <w:tcW w:w="1382" w:type="dxa"/>
          </w:tcPr>
          <w:p w14:paraId="7918A8A4" w14:textId="5A370182" w:rsidR="00B63FE0" w:rsidRPr="00B63FE0" w:rsidRDefault="00B63FE0" w:rsidP="00915051">
            <w:pPr>
              <w:pStyle w:val="a6"/>
              <w:spacing w:line="360" w:lineRule="auto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Τεμάχια 8</w:t>
            </w:r>
          </w:p>
        </w:tc>
      </w:tr>
      <w:tr w:rsidR="00B63FE0" w:rsidRPr="00B63FE0" w14:paraId="277176B8" w14:textId="77777777" w:rsidTr="00F6404C">
        <w:trPr>
          <w:jc w:val="center"/>
        </w:trPr>
        <w:tc>
          <w:tcPr>
            <w:tcW w:w="375" w:type="dxa"/>
          </w:tcPr>
          <w:p w14:paraId="6AF307E3" w14:textId="240E9360" w:rsidR="00B63FE0" w:rsidRPr="00B63FE0" w:rsidRDefault="00B63FE0" w:rsidP="00915051">
            <w:pPr>
              <w:pStyle w:val="a6"/>
              <w:spacing w:line="360" w:lineRule="auto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7802" w:type="dxa"/>
          </w:tcPr>
          <w:p w14:paraId="05AEFF20" w14:textId="1426C93E" w:rsidR="00B63FE0" w:rsidRPr="005C55CA" w:rsidRDefault="00B63FE0" w:rsidP="00915051">
            <w:pPr>
              <w:pStyle w:val="a6"/>
              <w:spacing w:line="360" w:lineRule="auto"/>
              <w:ind w:left="0"/>
              <w:rPr>
                <w:rFonts w:ascii="Arial Narrow" w:hAnsi="Arial Narrow" w:cs="Arial"/>
              </w:rPr>
            </w:pPr>
            <w:r w:rsidRPr="005C55CA">
              <w:rPr>
                <w:rFonts w:ascii="Arial Narrow" w:hAnsi="Arial Narrow" w:cs="Arial"/>
                <w:b/>
                <w:bCs/>
              </w:rPr>
              <w:t>Κάσα μανομέτρων</w:t>
            </w:r>
            <w:r>
              <w:rPr>
                <w:rFonts w:ascii="Arial Narrow" w:hAnsi="Arial Narrow" w:cs="Arial"/>
              </w:rPr>
              <w:t xml:space="preserve"> ψυκτικών.</w:t>
            </w:r>
            <w:r w:rsidR="005C55CA">
              <w:rPr>
                <w:rFonts w:ascii="Arial Narrow" w:hAnsi="Arial Narrow" w:cs="Arial"/>
              </w:rPr>
              <w:t xml:space="preserve"> </w:t>
            </w:r>
            <w:r w:rsidR="005C55CA">
              <w:rPr>
                <w:rFonts w:ascii="Arial Narrow" w:hAnsi="Arial Narrow" w:cs="Arial"/>
              </w:rPr>
              <w:t xml:space="preserve">Διπλή </w:t>
            </w:r>
            <w:r w:rsidR="005C55CA" w:rsidRPr="005A565E">
              <w:rPr>
                <w:rFonts w:ascii="Arial Narrow" w:hAnsi="Arial Narrow" w:cs="Arial"/>
              </w:rPr>
              <w:t>κάσα</w:t>
            </w:r>
            <w:r w:rsidR="000A2B6D">
              <w:rPr>
                <w:rFonts w:ascii="Arial Narrow" w:hAnsi="Arial Narrow" w:cs="Arial"/>
              </w:rPr>
              <w:t xml:space="preserve"> αναλογικών</w:t>
            </w:r>
            <w:r w:rsidR="005C55CA" w:rsidRPr="005A565E">
              <w:rPr>
                <w:rFonts w:ascii="Arial Narrow" w:hAnsi="Arial Narrow" w:cs="Arial"/>
              </w:rPr>
              <w:t xml:space="preserve"> μανομέτρων</w:t>
            </w:r>
            <w:r w:rsidR="005C55CA" w:rsidRPr="005C55CA">
              <w:rPr>
                <w:rFonts w:ascii="Arial Narrow" w:hAnsi="Arial Narrow" w:cs="Arial"/>
              </w:rPr>
              <w:t xml:space="preserve"> </w:t>
            </w:r>
            <w:r w:rsidR="005C55CA">
              <w:rPr>
                <w:rFonts w:ascii="Arial Narrow" w:hAnsi="Arial Narrow" w:cs="Arial"/>
              </w:rPr>
              <w:t>γ</w:t>
            </w:r>
            <w:r w:rsidR="005C55CA">
              <w:rPr>
                <w:rFonts w:ascii="Arial Narrow" w:hAnsi="Arial Narrow" w:cs="Arial"/>
              </w:rPr>
              <w:t>ια γρήγορη και</w:t>
            </w:r>
            <w:r w:rsidR="005C55CA" w:rsidRPr="005A565E">
              <w:rPr>
                <w:rFonts w:ascii="Arial Narrow" w:hAnsi="Arial Narrow" w:cs="Arial"/>
              </w:rPr>
              <w:t xml:space="preserve"> </w:t>
            </w:r>
            <w:r w:rsidR="005C55CA">
              <w:rPr>
                <w:rFonts w:ascii="Arial Narrow" w:hAnsi="Arial Narrow" w:cs="Arial"/>
              </w:rPr>
              <w:t>αξιόπιστη</w:t>
            </w:r>
            <w:r w:rsidR="005C55CA" w:rsidRPr="005A565E">
              <w:rPr>
                <w:rFonts w:ascii="Arial Narrow" w:hAnsi="Arial Narrow" w:cs="Arial"/>
              </w:rPr>
              <w:t xml:space="preserve"> μέτρηση πίεσης. </w:t>
            </w:r>
            <w:r w:rsidR="005C55CA">
              <w:rPr>
                <w:rFonts w:ascii="Arial Narrow" w:hAnsi="Arial Narrow" w:cs="Arial"/>
              </w:rPr>
              <w:t>Άριστης ποιότητας κατασκευής,</w:t>
            </w:r>
            <w:r w:rsidR="005C55CA">
              <w:rPr>
                <w:rFonts w:ascii="Arial Narrow" w:hAnsi="Arial Narrow" w:cs="Arial"/>
              </w:rPr>
              <w:t xml:space="preserve"> αντοχή σε μηχανικές καταπονήσεις</w:t>
            </w:r>
            <w:r w:rsidR="005C55CA">
              <w:rPr>
                <w:rFonts w:ascii="Arial Narrow" w:hAnsi="Arial Narrow" w:cs="Arial"/>
              </w:rPr>
              <w:t xml:space="preserve"> α</w:t>
            </w:r>
            <w:r w:rsidR="005C55CA" w:rsidRPr="005A565E">
              <w:rPr>
                <w:rFonts w:ascii="Arial Narrow" w:hAnsi="Arial Narrow" w:cs="Arial"/>
              </w:rPr>
              <w:t>πλή</w:t>
            </w:r>
            <w:r w:rsidR="005C55CA">
              <w:rPr>
                <w:rFonts w:ascii="Arial Narrow" w:hAnsi="Arial Narrow" w:cs="Arial"/>
              </w:rPr>
              <w:t>ς</w:t>
            </w:r>
            <w:r w:rsidR="005C55CA" w:rsidRPr="005A565E">
              <w:rPr>
                <w:rFonts w:ascii="Arial Narrow" w:hAnsi="Arial Narrow" w:cs="Arial"/>
              </w:rPr>
              <w:t xml:space="preserve"> χρήση</w:t>
            </w:r>
            <w:r w:rsidR="005C55CA">
              <w:rPr>
                <w:rFonts w:ascii="Arial Narrow" w:hAnsi="Arial Narrow" w:cs="Arial"/>
              </w:rPr>
              <w:t>ς.</w:t>
            </w:r>
            <w:r w:rsidR="001A12A5">
              <w:rPr>
                <w:rFonts w:ascii="Arial Narrow" w:hAnsi="Arial Narrow" w:cs="Arial"/>
              </w:rPr>
              <w:t xml:space="preserve"> Σώμα αλουμινίου</w:t>
            </w:r>
            <w:r w:rsidR="000A2B6D">
              <w:rPr>
                <w:rFonts w:ascii="Arial Narrow" w:hAnsi="Arial Narrow" w:cs="Arial"/>
              </w:rPr>
              <w:t>, μανόμετρο Φ80.</w:t>
            </w:r>
            <w:r w:rsidR="001A12A5">
              <w:rPr>
                <w:rFonts w:ascii="Arial Narrow" w:hAnsi="Arial Narrow" w:cs="Arial"/>
              </w:rPr>
              <w:t xml:space="preserve"> </w:t>
            </w:r>
          </w:p>
          <w:p w14:paraId="4703F5F9" w14:textId="223221B1" w:rsidR="001A12A5" w:rsidRDefault="0069373E" w:rsidP="00915051">
            <w:pPr>
              <w:pStyle w:val="a6"/>
              <w:spacing w:line="360" w:lineRule="auto"/>
              <w:ind w:left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Κατάλληλη για</w:t>
            </w:r>
            <w:r w:rsidRPr="00B222EC">
              <w:rPr>
                <w:rFonts w:ascii="Arial Narrow" w:hAnsi="Arial Narrow" w:cs="Arial"/>
              </w:rPr>
              <w:t xml:space="preserve"> ψυκτι</w:t>
            </w:r>
            <w:r>
              <w:rPr>
                <w:rFonts w:ascii="Arial Narrow" w:hAnsi="Arial Narrow" w:cs="Arial"/>
              </w:rPr>
              <w:t>κό</w:t>
            </w:r>
            <w:r w:rsidRPr="00B222EC">
              <w:rPr>
                <w:rFonts w:ascii="Arial Narrow" w:hAnsi="Arial Narrow" w:cs="Arial"/>
              </w:rPr>
              <w:t xml:space="preserve"> υγρ</w:t>
            </w:r>
            <w:r>
              <w:rPr>
                <w:rFonts w:ascii="Arial Narrow" w:hAnsi="Arial Narrow" w:cs="Arial"/>
              </w:rPr>
              <w:t>ό</w:t>
            </w:r>
            <w:r>
              <w:rPr>
                <w:rFonts w:ascii="Arial Narrow" w:hAnsi="Arial Narrow" w:cs="Arial"/>
              </w:rPr>
              <w:t>:</w:t>
            </w:r>
            <w:r w:rsidRPr="005A565E">
              <w:rPr>
                <w:rFonts w:ascii="Arial Narrow" w:hAnsi="Arial Narrow" w:cs="Arial"/>
              </w:rPr>
              <w:t> </w:t>
            </w:r>
            <w:r w:rsidRPr="005C55CA">
              <w:rPr>
                <w:rFonts w:ascii="Arial Narrow" w:hAnsi="Arial Narrow" w:cs="Arial"/>
                <w:b/>
                <w:bCs/>
              </w:rPr>
              <w:t>R</w:t>
            </w:r>
            <w:r>
              <w:rPr>
                <w:rFonts w:ascii="Arial Narrow" w:hAnsi="Arial Narrow" w:cs="Arial"/>
                <w:b/>
                <w:bCs/>
              </w:rPr>
              <w:t>1</w:t>
            </w:r>
            <w:r w:rsidRPr="005C55CA">
              <w:rPr>
                <w:rFonts w:ascii="Arial Narrow" w:hAnsi="Arial Narrow" w:cs="Arial"/>
                <w:b/>
                <w:bCs/>
              </w:rPr>
              <w:t>34</w:t>
            </w:r>
            <w:r w:rsidR="000A00AB">
              <w:rPr>
                <w:rFonts w:ascii="Arial Narrow" w:hAnsi="Arial Narrow" w:cs="Arial"/>
                <w:b/>
                <w:bCs/>
                <w:lang w:val="en-US"/>
              </w:rPr>
              <w:t>a</w:t>
            </w:r>
            <w:r>
              <w:rPr>
                <w:rFonts w:ascii="Arial Narrow" w:hAnsi="Arial Narrow" w:cs="Arial"/>
              </w:rPr>
              <w:t xml:space="preserve">, </w:t>
            </w:r>
            <w:r w:rsidR="000A00AB" w:rsidRPr="000A00AB">
              <w:rPr>
                <w:rFonts w:ascii="Arial Narrow" w:hAnsi="Arial Narrow" w:cs="Arial"/>
                <w:b/>
                <w:bCs/>
                <w:lang w:val="en-US"/>
              </w:rPr>
              <w:t>R</w:t>
            </w:r>
            <w:r w:rsidR="000A00AB" w:rsidRPr="000A00AB">
              <w:rPr>
                <w:rFonts w:ascii="Arial Narrow" w:hAnsi="Arial Narrow" w:cs="Arial"/>
                <w:b/>
                <w:bCs/>
              </w:rPr>
              <w:t>404</w:t>
            </w:r>
            <w:r w:rsidR="000A00AB" w:rsidRPr="000A00AB">
              <w:rPr>
                <w:rFonts w:ascii="Arial Narrow" w:hAnsi="Arial Narrow" w:cs="Arial"/>
                <w:b/>
                <w:bCs/>
                <w:lang w:val="en-US"/>
              </w:rPr>
              <w:t>a</w:t>
            </w:r>
            <w:r w:rsidR="000A00AB" w:rsidRPr="000A00AB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τουλάχιστον</w:t>
            </w:r>
            <w:r w:rsidR="000A2B6D">
              <w:rPr>
                <w:rFonts w:ascii="Arial Narrow" w:hAnsi="Arial Narrow" w:cs="Arial"/>
              </w:rPr>
              <w:t>.</w:t>
            </w:r>
          </w:p>
          <w:p w14:paraId="08828388" w14:textId="7A46516F" w:rsidR="005C55CA" w:rsidRPr="00B02DFD" w:rsidRDefault="005C55CA" w:rsidP="00915051">
            <w:pPr>
              <w:pStyle w:val="a6"/>
              <w:spacing w:line="360" w:lineRule="auto"/>
              <w:ind w:left="0"/>
              <w:rPr>
                <w:rFonts w:ascii="Arial Narrow" w:hAnsi="Arial Narrow" w:cs="Arial"/>
              </w:rPr>
            </w:pPr>
            <w:r w:rsidRPr="00B63FE0">
              <w:rPr>
                <w:rFonts w:ascii="Arial Narrow" w:hAnsi="Arial Narrow" w:cs="Arial"/>
              </w:rPr>
              <w:t>Ενδεικτικός τύπος (ή ισοδύναμος):</w:t>
            </w:r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 w:rsidR="000A00AB">
              <w:rPr>
                <w:rFonts w:ascii="Arial Narrow" w:hAnsi="Arial Narrow" w:cs="Arial"/>
                <w:lang w:val="en-US"/>
              </w:rPr>
              <w:t>Mastercool</w:t>
            </w:r>
            <w:proofErr w:type="spellEnd"/>
            <w:r w:rsidR="000A00AB" w:rsidRPr="001A12A5">
              <w:rPr>
                <w:rFonts w:ascii="Arial Narrow" w:hAnsi="Arial Narrow" w:cs="Arial"/>
              </w:rPr>
              <w:t xml:space="preserve"> </w:t>
            </w:r>
            <w:r w:rsidR="001A12A5">
              <w:rPr>
                <w:rFonts w:ascii="Arial Narrow" w:hAnsi="Arial Narrow" w:cs="Arial"/>
              </w:rPr>
              <w:t xml:space="preserve">Φ80 ή </w:t>
            </w:r>
            <w:r>
              <w:rPr>
                <w:rFonts w:ascii="Arial Narrow" w:hAnsi="Arial Narrow" w:cs="Arial"/>
                <w:lang w:val="en-US"/>
              </w:rPr>
              <w:t>Value</w:t>
            </w:r>
            <w:r w:rsidRPr="00AD18BB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lang w:val="en-US"/>
              </w:rPr>
              <w:t>V</w:t>
            </w:r>
            <w:r>
              <w:rPr>
                <w:rFonts w:ascii="Arial Narrow" w:hAnsi="Arial Narrow" w:cs="Arial"/>
                <w:lang w:val="en-US"/>
              </w:rPr>
              <w:t>MG</w:t>
            </w:r>
            <w:r w:rsidRPr="005C55CA">
              <w:rPr>
                <w:rFonts w:ascii="Arial Narrow" w:hAnsi="Arial Narrow" w:cs="Arial"/>
              </w:rPr>
              <w:t>-2</w:t>
            </w:r>
          </w:p>
        </w:tc>
        <w:tc>
          <w:tcPr>
            <w:tcW w:w="1382" w:type="dxa"/>
          </w:tcPr>
          <w:p w14:paraId="11FCB9D2" w14:textId="2E79C5EA" w:rsidR="00B63FE0" w:rsidRPr="00B63FE0" w:rsidRDefault="00B63FE0" w:rsidP="00915051">
            <w:pPr>
              <w:pStyle w:val="a6"/>
              <w:spacing w:line="360" w:lineRule="auto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Τεμάχιο 1</w:t>
            </w:r>
          </w:p>
        </w:tc>
      </w:tr>
    </w:tbl>
    <w:p w14:paraId="403B8945" w14:textId="77777777" w:rsidR="00C46E7D" w:rsidRDefault="00C46E7D" w:rsidP="00EC40B2">
      <w:pPr>
        <w:jc w:val="both"/>
        <w:rPr>
          <w:rFonts w:ascii="Arial Narrow" w:hAnsi="Arial Narrow" w:cs="Calibri"/>
        </w:rPr>
      </w:pPr>
    </w:p>
    <w:p w14:paraId="1B46182C" w14:textId="77777777" w:rsidR="00AA6500" w:rsidRDefault="00AA6500" w:rsidP="00EC40B2">
      <w:pPr>
        <w:jc w:val="both"/>
        <w:rPr>
          <w:rFonts w:ascii="Arial Narrow" w:hAnsi="Arial Narrow" w:cs="Calibri"/>
        </w:rPr>
      </w:pPr>
    </w:p>
    <w:p w14:paraId="33E69DB2" w14:textId="77777777" w:rsidR="00F6404C" w:rsidRDefault="00F6404C" w:rsidP="00EC40B2">
      <w:pPr>
        <w:jc w:val="both"/>
        <w:rPr>
          <w:rFonts w:ascii="Arial Narrow" w:hAnsi="Arial Narrow" w:cs="Calibri"/>
        </w:rPr>
      </w:pPr>
    </w:p>
    <w:p w14:paraId="470DEEDD" w14:textId="77777777" w:rsidR="00EC40B2" w:rsidRPr="00C46E7D" w:rsidRDefault="00C46E7D" w:rsidP="00EC40B2">
      <w:pPr>
        <w:jc w:val="both"/>
        <w:rPr>
          <w:rFonts w:ascii="Arial Narrow" w:hAnsi="Arial Narrow" w:cs="Calibri"/>
          <w:b/>
        </w:rPr>
      </w:pPr>
      <w:r w:rsidRPr="00C46E7D">
        <w:rPr>
          <w:rFonts w:ascii="Arial Narrow" w:hAnsi="Arial Narrow" w:cs="Calibri"/>
          <w:b/>
        </w:rPr>
        <w:t xml:space="preserve">ΕΙΔΙΚΕΣ ΑΠΑΙΤΗΣΕΙΣ </w:t>
      </w:r>
    </w:p>
    <w:p w14:paraId="509A8B24" w14:textId="24152AF5" w:rsidR="000046BA" w:rsidRPr="000046BA" w:rsidRDefault="00207AF1" w:rsidP="000046BA">
      <w:pPr>
        <w:pStyle w:val="a6"/>
        <w:numPr>
          <w:ilvl w:val="0"/>
          <w:numId w:val="36"/>
        </w:numPr>
        <w:ind w:left="426"/>
        <w:jc w:val="both"/>
        <w:rPr>
          <w:rFonts w:ascii="Arial Narrow" w:hAnsi="Arial Narrow" w:cs="Calibri"/>
        </w:rPr>
      </w:pPr>
      <w:r w:rsidRPr="000046BA">
        <w:rPr>
          <w:rFonts w:ascii="Arial Narrow" w:hAnsi="Arial Narrow" w:cs="Calibri"/>
        </w:rPr>
        <w:t>Η προσφορά θα συνοδεύεται από</w:t>
      </w:r>
      <w:r w:rsidR="000046BA" w:rsidRPr="000046BA">
        <w:rPr>
          <w:rFonts w:ascii="Arial Narrow" w:hAnsi="Arial Narrow" w:cs="Calibri"/>
        </w:rPr>
        <w:t>:</w:t>
      </w:r>
      <w:r w:rsidR="00C46E7D" w:rsidRPr="000046BA">
        <w:rPr>
          <w:rFonts w:ascii="Arial Narrow" w:hAnsi="Arial Narrow" w:cs="Calibri"/>
        </w:rPr>
        <w:t xml:space="preserve"> </w:t>
      </w:r>
    </w:p>
    <w:p w14:paraId="7C758EBE" w14:textId="69D1D849" w:rsidR="009E2815" w:rsidRDefault="000046BA" w:rsidP="00C46E7D">
      <w:pPr>
        <w:pStyle w:val="a6"/>
        <w:numPr>
          <w:ilvl w:val="0"/>
          <w:numId w:val="3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Τ</w:t>
      </w:r>
      <w:r w:rsidR="00C46E7D">
        <w:rPr>
          <w:rFonts w:ascii="Arial Narrow" w:hAnsi="Arial Narrow" w:cs="Calibri"/>
        </w:rPr>
        <w:t>εχνικά φυλλάδια</w:t>
      </w:r>
      <w:r w:rsidR="009E2815">
        <w:rPr>
          <w:rFonts w:ascii="Arial Narrow" w:hAnsi="Arial Narrow" w:cs="Calibri"/>
        </w:rPr>
        <w:t>,</w:t>
      </w:r>
      <w:r w:rsidR="00C46E7D">
        <w:rPr>
          <w:rFonts w:ascii="Arial Narrow" w:hAnsi="Arial Narrow" w:cs="Calibri"/>
        </w:rPr>
        <w:t xml:space="preserve"> πιστοποιητικό </w:t>
      </w:r>
      <w:r w:rsidR="00C46E7D">
        <w:rPr>
          <w:rFonts w:ascii="Arial Narrow" w:hAnsi="Arial Narrow" w:cs="Calibri"/>
          <w:lang w:val="en-US"/>
        </w:rPr>
        <w:t>CE</w:t>
      </w:r>
      <w:r w:rsidR="00C46E7D" w:rsidRPr="00C46E7D">
        <w:rPr>
          <w:rFonts w:ascii="Arial Narrow" w:hAnsi="Arial Narrow" w:cs="Calibri"/>
        </w:rPr>
        <w:t xml:space="preserve"> </w:t>
      </w:r>
      <w:r w:rsidR="009E2815">
        <w:rPr>
          <w:rFonts w:ascii="Arial Narrow" w:hAnsi="Arial Narrow" w:cs="Calibri"/>
        </w:rPr>
        <w:t>και λοιπά πιστοποιητικά</w:t>
      </w:r>
      <w:r w:rsidR="00CA3AE4">
        <w:rPr>
          <w:rFonts w:ascii="Arial Narrow" w:hAnsi="Arial Narrow" w:cs="Calibri"/>
        </w:rPr>
        <w:t xml:space="preserve"> </w:t>
      </w:r>
      <w:r w:rsidR="009E2815">
        <w:rPr>
          <w:rFonts w:ascii="Arial Narrow" w:hAnsi="Arial Narrow" w:cs="Calibri"/>
        </w:rPr>
        <w:t>ανά είδος.</w:t>
      </w:r>
    </w:p>
    <w:p w14:paraId="7C91631B" w14:textId="67267D1E" w:rsidR="00056D87" w:rsidRDefault="009E2815" w:rsidP="00C46E7D">
      <w:pPr>
        <w:pStyle w:val="a6"/>
        <w:numPr>
          <w:ilvl w:val="0"/>
          <w:numId w:val="3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Π</w:t>
      </w:r>
      <w:r w:rsidR="00207AF1" w:rsidRPr="00C46E7D">
        <w:rPr>
          <w:rFonts w:ascii="Arial Narrow" w:hAnsi="Arial Narrow" w:cs="Calibri"/>
        </w:rPr>
        <w:t>ιστοποιητικ</w:t>
      </w:r>
      <w:r>
        <w:rPr>
          <w:rFonts w:ascii="Arial Narrow" w:hAnsi="Arial Narrow" w:cs="Calibri"/>
        </w:rPr>
        <w:t xml:space="preserve">ά ποιότητας </w:t>
      </w:r>
      <w:r w:rsidR="00207AF1" w:rsidRPr="00C46E7D">
        <w:rPr>
          <w:rFonts w:ascii="Arial Narrow" w:hAnsi="Arial Narrow" w:cs="Calibri"/>
          <w:lang w:val="en-US"/>
        </w:rPr>
        <w:t>ISO</w:t>
      </w:r>
      <w:r w:rsidR="00207AF1" w:rsidRPr="00C46E7D">
        <w:rPr>
          <w:rFonts w:ascii="Arial Narrow" w:hAnsi="Arial Narrow" w:cs="Calibri"/>
        </w:rPr>
        <w:t xml:space="preserve"> 900</w:t>
      </w:r>
      <w:r w:rsidR="00F6404C">
        <w:rPr>
          <w:rFonts w:ascii="Arial Narrow" w:hAnsi="Arial Narrow" w:cs="Calibri"/>
        </w:rPr>
        <w:t>1</w:t>
      </w:r>
      <w:r w:rsidR="00207AF1" w:rsidRPr="00C46E7D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της κάθε</w:t>
      </w:r>
      <w:r w:rsidR="00207AF1" w:rsidRPr="00C46E7D">
        <w:rPr>
          <w:rFonts w:ascii="Arial Narrow" w:hAnsi="Arial Narrow" w:cs="Calibri"/>
        </w:rPr>
        <w:t xml:space="preserve"> κατασκευάστριας εταιρείας.</w:t>
      </w:r>
    </w:p>
    <w:p w14:paraId="65DAF47E" w14:textId="69285C71" w:rsidR="00F6404C" w:rsidRDefault="00F6404C" w:rsidP="000046BA">
      <w:pPr>
        <w:pStyle w:val="a6"/>
        <w:numPr>
          <w:ilvl w:val="0"/>
          <w:numId w:val="36"/>
        </w:numPr>
        <w:ind w:left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Εγγύηση καλής λειτουργίας 2 ετών</w:t>
      </w:r>
    </w:p>
    <w:p w14:paraId="79C2D625" w14:textId="1438E5F7" w:rsidR="00056D87" w:rsidRPr="000046BA" w:rsidRDefault="00056D87" w:rsidP="000046BA">
      <w:pPr>
        <w:pStyle w:val="a6"/>
        <w:numPr>
          <w:ilvl w:val="0"/>
          <w:numId w:val="36"/>
        </w:numPr>
        <w:ind w:left="426"/>
        <w:jc w:val="both"/>
        <w:rPr>
          <w:rFonts w:ascii="Arial Narrow" w:hAnsi="Arial Narrow" w:cs="Arial"/>
        </w:rPr>
      </w:pPr>
      <w:r w:rsidRPr="000046BA">
        <w:rPr>
          <w:rFonts w:ascii="Arial Narrow" w:hAnsi="Arial Narrow" w:cs="Arial"/>
        </w:rPr>
        <w:t xml:space="preserve">Η παράδοση </w:t>
      </w:r>
      <w:r w:rsidR="000046BA">
        <w:rPr>
          <w:rFonts w:ascii="Arial Narrow" w:hAnsi="Arial Narrow" w:cs="Arial"/>
        </w:rPr>
        <w:t xml:space="preserve">των υλικών </w:t>
      </w:r>
      <w:r w:rsidRPr="000046BA">
        <w:rPr>
          <w:rFonts w:ascii="Arial Narrow" w:hAnsi="Arial Narrow" w:cs="Arial"/>
        </w:rPr>
        <w:t xml:space="preserve">θα γίνει στις αποθήκες του Νοσοκομείου εντός </w:t>
      </w:r>
      <w:r w:rsidR="00395952">
        <w:rPr>
          <w:rFonts w:ascii="Arial Narrow" w:hAnsi="Arial Narrow" w:cs="Arial"/>
        </w:rPr>
        <w:t>5</w:t>
      </w:r>
      <w:r w:rsidRPr="000046BA">
        <w:rPr>
          <w:rFonts w:ascii="Arial Narrow" w:hAnsi="Arial Narrow" w:cs="Arial"/>
        </w:rPr>
        <w:t xml:space="preserve"> ημερών από την έκδοση του Δελτίου Παραγγελίας.</w:t>
      </w:r>
    </w:p>
    <w:p w14:paraId="5B2D34D0" w14:textId="7627F4C4" w:rsidR="004919B9" w:rsidRDefault="00056D87" w:rsidP="0096422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</w:t>
      </w:r>
      <w:r w:rsidR="00687DE4" w:rsidRPr="00056D87">
        <w:rPr>
          <w:rFonts w:ascii="Arial Narrow" w:hAnsi="Arial Narrow" w:cs="Arial"/>
        </w:rPr>
        <w:t xml:space="preserve"> </w:t>
      </w:r>
    </w:p>
    <w:p w14:paraId="794FA4CE" w14:textId="77777777" w:rsidR="002B06DE" w:rsidRDefault="002B06DE" w:rsidP="002B06DE">
      <w:pPr>
        <w:jc w:val="both"/>
        <w:rPr>
          <w:rFonts w:ascii="Arial Narrow" w:hAnsi="Arial Narrow"/>
        </w:rPr>
      </w:pPr>
    </w:p>
    <w:p w14:paraId="661254C1" w14:textId="77777777" w:rsidR="00AE692C" w:rsidRDefault="00AE692C" w:rsidP="002B06DE">
      <w:pPr>
        <w:jc w:val="both"/>
        <w:rPr>
          <w:rFonts w:ascii="Arial Narrow" w:hAnsi="Arial Narrow"/>
        </w:rPr>
      </w:pPr>
    </w:p>
    <w:p w14:paraId="0A6D68FB" w14:textId="77777777" w:rsidR="00AE692C" w:rsidRPr="002B06DE" w:rsidRDefault="00AE692C" w:rsidP="002B06DE">
      <w:pPr>
        <w:jc w:val="both"/>
        <w:rPr>
          <w:rFonts w:ascii="Arial Narrow" w:hAnsi="Arial Narrow"/>
        </w:rPr>
      </w:pPr>
    </w:p>
    <w:sectPr w:rsidR="00AE692C" w:rsidRPr="002B06DE" w:rsidSect="00DF1288">
      <w:pgSz w:w="11906" w:h="16838"/>
      <w:pgMar w:top="426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75D"/>
    <w:multiLevelType w:val="hybridMultilevel"/>
    <w:tmpl w:val="C7463BA4"/>
    <w:lvl w:ilvl="0" w:tplc="B1943236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04F26854"/>
    <w:multiLevelType w:val="hybridMultilevel"/>
    <w:tmpl w:val="4DFE9D62"/>
    <w:lvl w:ilvl="0" w:tplc="4130473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10365"/>
    <w:multiLevelType w:val="hybridMultilevel"/>
    <w:tmpl w:val="EDFA54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1B6C"/>
    <w:multiLevelType w:val="hybridMultilevel"/>
    <w:tmpl w:val="EA52E2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4FCF"/>
    <w:multiLevelType w:val="hybridMultilevel"/>
    <w:tmpl w:val="99560CC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E68D6"/>
    <w:multiLevelType w:val="hybridMultilevel"/>
    <w:tmpl w:val="693C8542"/>
    <w:lvl w:ilvl="0" w:tplc="3E40A6C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3111DF"/>
    <w:multiLevelType w:val="hybridMultilevel"/>
    <w:tmpl w:val="1E2CC4B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B5E60"/>
    <w:multiLevelType w:val="hybridMultilevel"/>
    <w:tmpl w:val="18028236"/>
    <w:lvl w:ilvl="0" w:tplc="CB2E174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17248"/>
    <w:multiLevelType w:val="hybridMultilevel"/>
    <w:tmpl w:val="3480888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F2C90"/>
    <w:multiLevelType w:val="hybridMultilevel"/>
    <w:tmpl w:val="AC8CF8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45522"/>
    <w:multiLevelType w:val="multilevel"/>
    <w:tmpl w:val="3480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86489E"/>
    <w:multiLevelType w:val="hybridMultilevel"/>
    <w:tmpl w:val="1250F584"/>
    <w:lvl w:ilvl="0" w:tplc="A5541F7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5117A"/>
    <w:multiLevelType w:val="hybridMultilevel"/>
    <w:tmpl w:val="738AFE5C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97027F"/>
    <w:multiLevelType w:val="hybridMultilevel"/>
    <w:tmpl w:val="CF36D2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2430D"/>
    <w:multiLevelType w:val="hybridMultilevel"/>
    <w:tmpl w:val="F43082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548D6"/>
    <w:multiLevelType w:val="hybridMultilevel"/>
    <w:tmpl w:val="3A286D46"/>
    <w:lvl w:ilvl="0" w:tplc="C1D23F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3233F"/>
    <w:multiLevelType w:val="hybridMultilevel"/>
    <w:tmpl w:val="8CC6F8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D4EA4"/>
    <w:multiLevelType w:val="hybridMultilevel"/>
    <w:tmpl w:val="A2369A6E"/>
    <w:lvl w:ilvl="0" w:tplc="C150A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D32AF6"/>
    <w:multiLevelType w:val="hybridMultilevel"/>
    <w:tmpl w:val="BEEE53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32CC6"/>
    <w:multiLevelType w:val="hybridMultilevel"/>
    <w:tmpl w:val="759666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5E7C29"/>
    <w:multiLevelType w:val="hybridMultilevel"/>
    <w:tmpl w:val="AA7C07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9D61BA"/>
    <w:multiLevelType w:val="hybridMultilevel"/>
    <w:tmpl w:val="C6681CB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7932CF"/>
    <w:multiLevelType w:val="hybridMultilevel"/>
    <w:tmpl w:val="E94A3E50"/>
    <w:lvl w:ilvl="0" w:tplc="B194323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056EFD"/>
    <w:multiLevelType w:val="hybridMultilevel"/>
    <w:tmpl w:val="F69443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30BBC"/>
    <w:multiLevelType w:val="hybridMultilevel"/>
    <w:tmpl w:val="A0AC564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E4332"/>
    <w:multiLevelType w:val="multilevel"/>
    <w:tmpl w:val="AB00AF6E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E1051B9"/>
    <w:multiLevelType w:val="hybridMultilevel"/>
    <w:tmpl w:val="D92889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57F00"/>
    <w:multiLevelType w:val="hybridMultilevel"/>
    <w:tmpl w:val="DCC8A0A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B92984"/>
    <w:multiLevelType w:val="hybridMultilevel"/>
    <w:tmpl w:val="DB6C37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8026D3"/>
    <w:multiLevelType w:val="hybridMultilevel"/>
    <w:tmpl w:val="19868A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F4BDF"/>
    <w:multiLevelType w:val="hybridMultilevel"/>
    <w:tmpl w:val="78827920"/>
    <w:lvl w:ilvl="0" w:tplc="2A0EA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72579"/>
    <w:multiLevelType w:val="hybridMultilevel"/>
    <w:tmpl w:val="86D8A69E"/>
    <w:lvl w:ilvl="0" w:tplc="3E40A6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3CE3"/>
    <w:multiLevelType w:val="hybridMultilevel"/>
    <w:tmpl w:val="25CC6E40"/>
    <w:lvl w:ilvl="0" w:tplc="3E40A6C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A060C49"/>
    <w:multiLevelType w:val="hybridMultilevel"/>
    <w:tmpl w:val="DEDADD60"/>
    <w:lvl w:ilvl="0" w:tplc="0408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4" w15:restartNumberingAfterBreak="0">
    <w:nsid w:val="7B3608DE"/>
    <w:multiLevelType w:val="hybridMultilevel"/>
    <w:tmpl w:val="EA52E2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F670F6"/>
    <w:multiLevelType w:val="hybridMultilevel"/>
    <w:tmpl w:val="F5CADC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5383406">
    <w:abstractNumId w:val="8"/>
  </w:num>
  <w:num w:numId="2" w16cid:durableId="1783645971">
    <w:abstractNumId w:val="10"/>
  </w:num>
  <w:num w:numId="3" w16cid:durableId="893855569">
    <w:abstractNumId w:val="14"/>
  </w:num>
  <w:num w:numId="4" w16cid:durableId="1522742012">
    <w:abstractNumId w:val="12"/>
  </w:num>
  <w:num w:numId="5" w16cid:durableId="815874026">
    <w:abstractNumId w:val="24"/>
  </w:num>
  <w:num w:numId="6" w16cid:durableId="136076274">
    <w:abstractNumId w:val="11"/>
  </w:num>
  <w:num w:numId="7" w16cid:durableId="1172375286">
    <w:abstractNumId w:val="19"/>
  </w:num>
  <w:num w:numId="8" w16cid:durableId="1816529998">
    <w:abstractNumId w:val="20"/>
  </w:num>
  <w:num w:numId="9" w16cid:durableId="12110698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66693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42180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3406647">
    <w:abstractNumId w:val="9"/>
  </w:num>
  <w:num w:numId="13" w16cid:durableId="17599784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16676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4358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4440342">
    <w:abstractNumId w:val="31"/>
  </w:num>
  <w:num w:numId="17" w16cid:durableId="1301424306">
    <w:abstractNumId w:val="5"/>
  </w:num>
  <w:num w:numId="18" w16cid:durableId="2131244829">
    <w:abstractNumId w:val="32"/>
  </w:num>
  <w:num w:numId="19" w16cid:durableId="1243031686">
    <w:abstractNumId w:val="21"/>
  </w:num>
  <w:num w:numId="20" w16cid:durableId="894195492">
    <w:abstractNumId w:val="7"/>
  </w:num>
  <w:num w:numId="21" w16cid:durableId="270474487">
    <w:abstractNumId w:val="4"/>
  </w:num>
  <w:num w:numId="22" w16cid:durableId="1820686622">
    <w:abstractNumId w:val="28"/>
  </w:num>
  <w:num w:numId="23" w16cid:durableId="1928222344">
    <w:abstractNumId w:val="17"/>
  </w:num>
  <w:num w:numId="24" w16cid:durableId="2069181418">
    <w:abstractNumId w:val="30"/>
  </w:num>
  <w:num w:numId="25" w16cid:durableId="1731075396">
    <w:abstractNumId w:val="33"/>
  </w:num>
  <w:num w:numId="26" w16cid:durableId="1434278979">
    <w:abstractNumId w:val="26"/>
  </w:num>
  <w:num w:numId="27" w16cid:durableId="411119977">
    <w:abstractNumId w:val="29"/>
  </w:num>
  <w:num w:numId="28" w16cid:durableId="1916275801">
    <w:abstractNumId w:val="1"/>
  </w:num>
  <w:num w:numId="29" w16cid:durableId="213544147">
    <w:abstractNumId w:val="3"/>
  </w:num>
  <w:num w:numId="30" w16cid:durableId="432865509">
    <w:abstractNumId w:val="2"/>
  </w:num>
  <w:num w:numId="31" w16cid:durableId="359286256">
    <w:abstractNumId w:val="18"/>
  </w:num>
  <w:num w:numId="32" w16cid:durableId="556361915">
    <w:abstractNumId w:val="6"/>
  </w:num>
  <w:num w:numId="33" w16cid:durableId="128328947">
    <w:abstractNumId w:val="13"/>
  </w:num>
  <w:num w:numId="34" w16cid:durableId="1320891239">
    <w:abstractNumId w:val="16"/>
  </w:num>
  <w:num w:numId="35" w16cid:durableId="1974829024">
    <w:abstractNumId w:val="23"/>
  </w:num>
  <w:num w:numId="36" w16cid:durableId="13398482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24"/>
    <w:rsid w:val="000046BA"/>
    <w:rsid w:val="00021DD6"/>
    <w:rsid w:val="000300DF"/>
    <w:rsid w:val="00033515"/>
    <w:rsid w:val="00033C91"/>
    <w:rsid w:val="00033FB7"/>
    <w:rsid w:val="00034883"/>
    <w:rsid w:val="00046AD2"/>
    <w:rsid w:val="0005387B"/>
    <w:rsid w:val="00056D87"/>
    <w:rsid w:val="0007317A"/>
    <w:rsid w:val="000771B3"/>
    <w:rsid w:val="00092B0B"/>
    <w:rsid w:val="000A00AB"/>
    <w:rsid w:val="000A1229"/>
    <w:rsid w:val="000A2B6D"/>
    <w:rsid w:val="000A38C1"/>
    <w:rsid w:val="000B480D"/>
    <w:rsid w:val="000C52A8"/>
    <w:rsid w:val="000D2DEA"/>
    <w:rsid w:val="000D644A"/>
    <w:rsid w:val="000E387D"/>
    <w:rsid w:val="000E7129"/>
    <w:rsid w:val="000E77FA"/>
    <w:rsid w:val="000F76C8"/>
    <w:rsid w:val="0011059D"/>
    <w:rsid w:val="001126A8"/>
    <w:rsid w:val="00126CE8"/>
    <w:rsid w:val="001312A3"/>
    <w:rsid w:val="00144BBB"/>
    <w:rsid w:val="00146ED8"/>
    <w:rsid w:val="001665D2"/>
    <w:rsid w:val="00170B61"/>
    <w:rsid w:val="00175466"/>
    <w:rsid w:val="00176832"/>
    <w:rsid w:val="0017727E"/>
    <w:rsid w:val="00184284"/>
    <w:rsid w:val="0019297A"/>
    <w:rsid w:val="001A12A5"/>
    <w:rsid w:val="001B1E72"/>
    <w:rsid w:val="001B5311"/>
    <w:rsid w:val="00207AF1"/>
    <w:rsid w:val="00217F68"/>
    <w:rsid w:val="002221B4"/>
    <w:rsid w:val="00223CD3"/>
    <w:rsid w:val="0023102D"/>
    <w:rsid w:val="00242D0E"/>
    <w:rsid w:val="00245E4A"/>
    <w:rsid w:val="00246DBD"/>
    <w:rsid w:val="00267A8E"/>
    <w:rsid w:val="00296964"/>
    <w:rsid w:val="002A2528"/>
    <w:rsid w:val="002A60AF"/>
    <w:rsid w:val="002A7DB3"/>
    <w:rsid w:val="002B06DE"/>
    <w:rsid w:val="002B75F5"/>
    <w:rsid w:val="002B7F3C"/>
    <w:rsid w:val="002D7CEA"/>
    <w:rsid w:val="002E0967"/>
    <w:rsid w:val="002E524F"/>
    <w:rsid w:val="002E6BB9"/>
    <w:rsid w:val="002F6C82"/>
    <w:rsid w:val="00301182"/>
    <w:rsid w:val="00307719"/>
    <w:rsid w:val="0032492F"/>
    <w:rsid w:val="00337146"/>
    <w:rsid w:val="0034766C"/>
    <w:rsid w:val="00350DE2"/>
    <w:rsid w:val="003627ED"/>
    <w:rsid w:val="00365C9D"/>
    <w:rsid w:val="0037236A"/>
    <w:rsid w:val="00375959"/>
    <w:rsid w:val="00382662"/>
    <w:rsid w:val="00387CE1"/>
    <w:rsid w:val="00395952"/>
    <w:rsid w:val="003A0440"/>
    <w:rsid w:val="003A2D1B"/>
    <w:rsid w:val="003A564B"/>
    <w:rsid w:val="003D1C22"/>
    <w:rsid w:val="003F358C"/>
    <w:rsid w:val="003F6D08"/>
    <w:rsid w:val="0040080B"/>
    <w:rsid w:val="00403523"/>
    <w:rsid w:val="00407897"/>
    <w:rsid w:val="00426724"/>
    <w:rsid w:val="00434C12"/>
    <w:rsid w:val="004433C9"/>
    <w:rsid w:val="00482B5D"/>
    <w:rsid w:val="004919B9"/>
    <w:rsid w:val="00496613"/>
    <w:rsid w:val="004A0D15"/>
    <w:rsid w:val="004B2ED8"/>
    <w:rsid w:val="004B4067"/>
    <w:rsid w:val="004B700E"/>
    <w:rsid w:val="004C4CEF"/>
    <w:rsid w:val="004D46BE"/>
    <w:rsid w:val="004D6CBA"/>
    <w:rsid w:val="004E241E"/>
    <w:rsid w:val="00504D68"/>
    <w:rsid w:val="00517419"/>
    <w:rsid w:val="0052146D"/>
    <w:rsid w:val="00521C7C"/>
    <w:rsid w:val="005237CE"/>
    <w:rsid w:val="00534203"/>
    <w:rsid w:val="005358C7"/>
    <w:rsid w:val="005371A2"/>
    <w:rsid w:val="00566A65"/>
    <w:rsid w:val="0056795E"/>
    <w:rsid w:val="00581A97"/>
    <w:rsid w:val="005A2B9D"/>
    <w:rsid w:val="005A565E"/>
    <w:rsid w:val="005B292C"/>
    <w:rsid w:val="005C1C91"/>
    <w:rsid w:val="005C55CA"/>
    <w:rsid w:val="005C61D3"/>
    <w:rsid w:val="005C7602"/>
    <w:rsid w:val="005E4A35"/>
    <w:rsid w:val="005F5107"/>
    <w:rsid w:val="005F6E17"/>
    <w:rsid w:val="00600EBB"/>
    <w:rsid w:val="00602DA1"/>
    <w:rsid w:val="00614F2A"/>
    <w:rsid w:val="00630202"/>
    <w:rsid w:val="00646794"/>
    <w:rsid w:val="00653358"/>
    <w:rsid w:val="00654DEC"/>
    <w:rsid w:val="0066398C"/>
    <w:rsid w:val="006729ED"/>
    <w:rsid w:val="00673B94"/>
    <w:rsid w:val="0067545A"/>
    <w:rsid w:val="00687DE4"/>
    <w:rsid w:val="0069373E"/>
    <w:rsid w:val="00697D94"/>
    <w:rsid w:val="006A0EA9"/>
    <w:rsid w:val="006A194E"/>
    <w:rsid w:val="006C0B35"/>
    <w:rsid w:val="006C0B45"/>
    <w:rsid w:val="006D6C54"/>
    <w:rsid w:val="00702229"/>
    <w:rsid w:val="00710A75"/>
    <w:rsid w:val="00727390"/>
    <w:rsid w:val="00735F42"/>
    <w:rsid w:val="0075599E"/>
    <w:rsid w:val="00775F72"/>
    <w:rsid w:val="007847DD"/>
    <w:rsid w:val="007851E2"/>
    <w:rsid w:val="00796D76"/>
    <w:rsid w:val="007A54B6"/>
    <w:rsid w:val="007E0ABC"/>
    <w:rsid w:val="007E3BB4"/>
    <w:rsid w:val="007E4934"/>
    <w:rsid w:val="007F5FE2"/>
    <w:rsid w:val="007F6ABF"/>
    <w:rsid w:val="00804B2E"/>
    <w:rsid w:val="00807752"/>
    <w:rsid w:val="00813595"/>
    <w:rsid w:val="008142AC"/>
    <w:rsid w:val="00823432"/>
    <w:rsid w:val="0082506B"/>
    <w:rsid w:val="008332F4"/>
    <w:rsid w:val="008436FC"/>
    <w:rsid w:val="00846D04"/>
    <w:rsid w:val="00855697"/>
    <w:rsid w:val="00861BE4"/>
    <w:rsid w:val="00865004"/>
    <w:rsid w:val="00867CF9"/>
    <w:rsid w:val="00882EEA"/>
    <w:rsid w:val="008973D8"/>
    <w:rsid w:val="008A0A24"/>
    <w:rsid w:val="008A6895"/>
    <w:rsid w:val="008B1202"/>
    <w:rsid w:val="008C20B8"/>
    <w:rsid w:val="008C312C"/>
    <w:rsid w:val="008C5AFE"/>
    <w:rsid w:val="008D6BCA"/>
    <w:rsid w:val="008F421F"/>
    <w:rsid w:val="009044B4"/>
    <w:rsid w:val="00915051"/>
    <w:rsid w:val="0092048A"/>
    <w:rsid w:val="00924921"/>
    <w:rsid w:val="00931F66"/>
    <w:rsid w:val="00937A95"/>
    <w:rsid w:val="009538A8"/>
    <w:rsid w:val="009562A5"/>
    <w:rsid w:val="0096422A"/>
    <w:rsid w:val="009801A0"/>
    <w:rsid w:val="00982572"/>
    <w:rsid w:val="009A0F1F"/>
    <w:rsid w:val="009B416E"/>
    <w:rsid w:val="009C2E8E"/>
    <w:rsid w:val="009E0101"/>
    <w:rsid w:val="009E2815"/>
    <w:rsid w:val="009F0C6F"/>
    <w:rsid w:val="009F56AB"/>
    <w:rsid w:val="00A31E3A"/>
    <w:rsid w:val="00A336E3"/>
    <w:rsid w:val="00A43B7F"/>
    <w:rsid w:val="00A63AE0"/>
    <w:rsid w:val="00A63BBD"/>
    <w:rsid w:val="00A71D5A"/>
    <w:rsid w:val="00A75CC8"/>
    <w:rsid w:val="00A83B2B"/>
    <w:rsid w:val="00A856FD"/>
    <w:rsid w:val="00A86979"/>
    <w:rsid w:val="00A91EDE"/>
    <w:rsid w:val="00AA5B2C"/>
    <w:rsid w:val="00AA6500"/>
    <w:rsid w:val="00AB23D0"/>
    <w:rsid w:val="00AC06D5"/>
    <w:rsid w:val="00AC34F6"/>
    <w:rsid w:val="00AD18BB"/>
    <w:rsid w:val="00AD1974"/>
    <w:rsid w:val="00AD574F"/>
    <w:rsid w:val="00AE0935"/>
    <w:rsid w:val="00AE692C"/>
    <w:rsid w:val="00B02DFD"/>
    <w:rsid w:val="00B05D9B"/>
    <w:rsid w:val="00B132B8"/>
    <w:rsid w:val="00B15559"/>
    <w:rsid w:val="00B16AF8"/>
    <w:rsid w:val="00B222E7"/>
    <w:rsid w:val="00B222EC"/>
    <w:rsid w:val="00B404E1"/>
    <w:rsid w:val="00B459A1"/>
    <w:rsid w:val="00B50F2B"/>
    <w:rsid w:val="00B63FE0"/>
    <w:rsid w:val="00B661C3"/>
    <w:rsid w:val="00B74D78"/>
    <w:rsid w:val="00B76F91"/>
    <w:rsid w:val="00B807F5"/>
    <w:rsid w:val="00B91415"/>
    <w:rsid w:val="00B96323"/>
    <w:rsid w:val="00BA113F"/>
    <w:rsid w:val="00BA3AEC"/>
    <w:rsid w:val="00BE710C"/>
    <w:rsid w:val="00C04A4C"/>
    <w:rsid w:val="00C11FEC"/>
    <w:rsid w:val="00C371B7"/>
    <w:rsid w:val="00C3752A"/>
    <w:rsid w:val="00C46E7D"/>
    <w:rsid w:val="00C72177"/>
    <w:rsid w:val="00C77601"/>
    <w:rsid w:val="00C85B1C"/>
    <w:rsid w:val="00CA3AE4"/>
    <w:rsid w:val="00CA7D01"/>
    <w:rsid w:val="00CC450F"/>
    <w:rsid w:val="00CC5CDB"/>
    <w:rsid w:val="00CC5FFB"/>
    <w:rsid w:val="00CE1309"/>
    <w:rsid w:val="00CE6D6E"/>
    <w:rsid w:val="00CF6659"/>
    <w:rsid w:val="00D024B9"/>
    <w:rsid w:val="00D10CF1"/>
    <w:rsid w:val="00D150B8"/>
    <w:rsid w:val="00D2381D"/>
    <w:rsid w:val="00D23935"/>
    <w:rsid w:val="00D25900"/>
    <w:rsid w:val="00D262FC"/>
    <w:rsid w:val="00D371E0"/>
    <w:rsid w:val="00D46F23"/>
    <w:rsid w:val="00D5102E"/>
    <w:rsid w:val="00D65CE2"/>
    <w:rsid w:val="00D709F5"/>
    <w:rsid w:val="00D731B5"/>
    <w:rsid w:val="00D7354A"/>
    <w:rsid w:val="00D80D32"/>
    <w:rsid w:val="00D85EBE"/>
    <w:rsid w:val="00DA79A0"/>
    <w:rsid w:val="00DA7C2E"/>
    <w:rsid w:val="00DC2455"/>
    <w:rsid w:val="00DD5B23"/>
    <w:rsid w:val="00DF1288"/>
    <w:rsid w:val="00E0649A"/>
    <w:rsid w:val="00E07C15"/>
    <w:rsid w:val="00E10866"/>
    <w:rsid w:val="00E205AE"/>
    <w:rsid w:val="00E2595A"/>
    <w:rsid w:val="00E359F2"/>
    <w:rsid w:val="00E40EF3"/>
    <w:rsid w:val="00E446A8"/>
    <w:rsid w:val="00E47ADB"/>
    <w:rsid w:val="00E54C04"/>
    <w:rsid w:val="00E56F64"/>
    <w:rsid w:val="00E6128A"/>
    <w:rsid w:val="00E62C23"/>
    <w:rsid w:val="00E63D4B"/>
    <w:rsid w:val="00E648DB"/>
    <w:rsid w:val="00E660B8"/>
    <w:rsid w:val="00E66CAE"/>
    <w:rsid w:val="00E94A8D"/>
    <w:rsid w:val="00E97A10"/>
    <w:rsid w:val="00EA7F5A"/>
    <w:rsid w:val="00EB5561"/>
    <w:rsid w:val="00EC40B2"/>
    <w:rsid w:val="00EC7E6F"/>
    <w:rsid w:val="00EE3FDF"/>
    <w:rsid w:val="00EE400B"/>
    <w:rsid w:val="00EE67CD"/>
    <w:rsid w:val="00EF4F2A"/>
    <w:rsid w:val="00F033E8"/>
    <w:rsid w:val="00F07DCC"/>
    <w:rsid w:val="00F12A4B"/>
    <w:rsid w:val="00F12C99"/>
    <w:rsid w:val="00F43024"/>
    <w:rsid w:val="00F5203B"/>
    <w:rsid w:val="00F5784B"/>
    <w:rsid w:val="00F57D08"/>
    <w:rsid w:val="00F6404C"/>
    <w:rsid w:val="00F8205B"/>
    <w:rsid w:val="00F83BC3"/>
    <w:rsid w:val="00F854DB"/>
    <w:rsid w:val="00F94904"/>
    <w:rsid w:val="00FB160D"/>
    <w:rsid w:val="00FB735D"/>
    <w:rsid w:val="00FB7DD1"/>
    <w:rsid w:val="00FC1F51"/>
    <w:rsid w:val="00FC5A34"/>
    <w:rsid w:val="00FC7BA1"/>
    <w:rsid w:val="00FE0640"/>
    <w:rsid w:val="00FE21A9"/>
    <w:rsid w:val="00FE3125"/>
    <w:rsid w:val="00FE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  <w14:docId w14:val="6082332A"/>
  <w15:docId w15:val="{97AA324D-E490-4B48-86BC-107BC5C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7A10"/>
    <w:rPr>
      <w:sz w:val="24"/>
      <w:szCs w:val="24"/>
    </w:rPr>
  </w:style>
  <w:style w:type="paragraph" w:styleId="4">
    <w:name w:val="heading 4"/>
    <w:basedOn w:val="a"/>
    <w:next w:val="a"/>
    <w:qFormat/>
    <w:rsid w:val="009562A5"/>
    <w:pPr>
      <w:keepNext/>
      <w:outlineLvl w:val="3"/>
    </w:pPr>
    <w:rPr>
      <w:rFonts w:ascii="Comic Sans MS" w:hAnsi="Comic Sans MS"/>
      <w:b/>
      <w:bCs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6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C371B7"/>
    <w:rPr>
      <w:color w:val="0000FF"/>
      <w:u w:val="single"/>
    </w:rPr>
  </w:style>
  <w:style w:type="paragraph" w:styleId="a4">
    <w:name w:val="Balloon Text"/>
    <w:basedOn w:val="a"/>
    <w:semiHidden/>
    <w:rsid w:val="00937A95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Char"/>
    <w:unhideWhenUsed/>
    <w:rsid w:val="00517419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Char">
    <w:name w:val="Υποσέλιδο Char"/>
    <w:basedOn w:val="a0"/>
    <w:link w:val="a5"/>
    <w:rsid w:val="00517419"/>
    <w:rPr>
      <w:rFonts w:ascii="Arial" w:hAnsi="Arial"/>
      <w:sz w:val="24"/>
    </w:rPr>
  </w:style>
  <w:style w:type="paragraph" w:styleId="a6">
    <w:name w:val="List Paragraph"/>
    <w:basedOn w:val="a"/>
    <w:uiPriority w:val="34"/>
    <w:qFormat/>
    <w:rsid w:val="008973D8"/>
    <w:pPr>
      <w:ind w:left="720"/>
      <w:contextualSpacing/>
    </w:pPr>
  </w:style>
  <w:style w:type="character" w:styleId="a7">
    <w:name w:val="Strong"/>
    <w:basedOn w:val="a0"/>
    <w:uiPriority w:val="22"/>
    <w:qFormat/>
    <w:rsid w:val="00E66CAE"/>
    <w:rPr>
      <w:b/>
      <w:bCs/>
    </w:rPr>
  </w:style>
  <w:style w:type="paragraph" w:styleId="Web">
    <w:name w:val="Normal (Web)"/>
    <w:basedOn w:val="a"/>
    <w:rsid w:val="005A5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9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unali\&#917;&#960;&#953;&#966;&#940;&#957;&#949;&#953;&#945;%20&#949;&#961;&#947;&#945;&#963;&#943;&#945;&#962;\dype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dype.dot</Template>
  <TotalTime>1260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kounali</dc:creator>
  <cp:lastModifiedBy>Φερετζάκη Μαρία</cp:lastModifiedBy>
  <cp:revision>11</cp:revision>
  <cp:lastPrinted>2026-07-23T07:50:00Z</cp:lastPrinted>
  <dcterms:created xsi:type="dcterms:W3CDTF">2026-07-22T10:29:00Z</dcterms:created>
  <dcterms:modified xsi:type="dcterms:W3CDTF">2026-07-23T07:50:00Z</dcterms:modified>
</cp:coreProperties>
</file>