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E56165" w14:textId="77777777" w:rsidR="00B132B8" w:rsidRPr="00646794" w:rsidRDefault="00000000" w:rsidP="007E4934">
      <w:pPr>
        <w:rPr>
          <w:rFonts w:ascii="Arial" w:hAnsi="Arial" w:cs="Arial"/>
          <w:sz w:val="20"/>
          <w:szCs w:val="20"/>
        </w:rPr>
      </w:pPr>
      <w:r>
        <w:rPr>
          <w:noProof/>
        </w:rPr>
        <w:pict w14:anchorId="208ED939">
          <v:shapetype id="_x0000_t202" coordsize="21600,21600" o:spt="202" path="m,l,21600r21600,l21600,xe">
            <v:stroke joinstyle="miter"/>
            <v:path gradientshapeok="t" o:connecttype="rect"/>
          </v:shapetype>
          <v:shape id="_x0000_s1042" type="#_x0000_t202" style="position:absolute;margin-left:382.15pt;margin-top:-4.55pt;width:130.85pt;height:113.35pt;z-index:251658240" stroked="f">
            <v:textbox>
              <w:txbxContent>
                <w:p w14:paraId="22750EB3" w14:textId="77777777" w:rsidR="0007317A" w:rsidRDefault="007E3BB4">
                  <w:r>
                    <w:rPr>
                      <w:noProof/>
                    </w:rPr>
                    <w:drawing>
                      <wp:inline distT="0" distB="0" distL="0" distR="0" wp14:anchorId="0602BCB1" wp14:editId="320D8301">
                        <wp:extent cx="1463040" cy="1463040"/>
                        <wp:effectExtent l="19050" t="0" r="3810" b="0"/>
                        <wp:docPr id="2" name="Εικόνα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63040" cy="14630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7E3BB4">
        <w:rPr>
          <w:noProof/>
        </w:rPr>
        <w:drawing>
          <wp:inline distT="0" distB="0" distL="0" distR="0" wp14:anchorId="233034AE" wp14:editId="0B61A9F1">
            <wp:extent cx="819150" cy="810895"/>
            <wp:effectExtent l="19050" t="0" r="0" b="0"/>
            <wp:docPr id="1" name="Εικόνα 1" descr="ethnosim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thnosimo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10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40EF3">
        <w:t xml:space="preserve">             </w:t>
      </w:r>
      <w:r w:rsidR="00E40EF3" w:rsidRPr="00B132B8">
        <w:t xml:space="preserve">                        </w:t>
      </w:r>
      <w:r w:rsidR="00E40EF3" w:rsidRPr="00E40EF3">
        <w:t xml:space="preserve">        </w:t>
      </w:r>
      <w:r w:rsidR="00E40EF3" w:rsidRPr="00E40EF3">
        <w:tab/>
      </w:r>
      <w:r w:rsidR="00E40EF3" w:rsidRPr="00E40EF3">
        <w:tab/>
      </w:r>
      <w:r w:rsidR="00E40EF3" w:rsidRPr="00E40EF3">
        <w:tab/>
      </w:r>
      <w:r w:rsidR="00E40EF3" w:rsidRPr="00E40EF3">
        <w:tab/>
      </w:r>
      <w:r w:rsidR="000E7129">
        <w:t xml:space="preserve">      </w:t>
      </w:r>
      <w:r w:rsidR="0007317A">
        <w:t xml:space="preserve">            </w:t>
      </w:r>
      <w:r w:rsidR="000E7129">
        <w:t xml:space="preserve">                </w:t>
      </w:r>
      <w:r w:rsidR="00FE5E6C" w:rsidRPr="001B1E72">
        <w:t xml:space="preserve">       </w:t>
      </w:r>
      <w:r w:rsidR="004B4067" w:rsidRPr="001B1E72">
        <w:t xml:space="preserve">   </w:t>
      </w:r>
      <w:r w:rsidR="00E40EF3">
        <w:t xml:space="preserve"> </w:t>
      </w:r>
      <w:r w:rsidR="00E40EF3" w:rsidRPr="00E40EF3">
        <w:t xml:space="preserve">                         </w:t>
      </w:r>
      <w:r w:rsidR="00E40EF3" w:rsidRPr="00B132B8">
        <w:t xml:space="preserve">               </w:t>
      </w:r>
      <w:r w:rsidR="00B132B8" w:rsidRPr="00646794">
        <w:rPr>
          <w:rFonts w:ascii="Arial" w:hAnsi="Arial" w:cs="Arial"/>
          <w:sz w:val="20"/>
          <w:szCs w:val="20"/>
        </w:rPr>
        <w:t xml:space="preserve">ΕΛΛΗΝΙΚΗ ΔΗΜΟΚΡΑΤΙΑ                                   </w:t>
      </w:r>
    </w:p>
    <w:p w14:paraId="58D668BD" w14:textId="77777777" w:rsidR="00B132B8" w:rsidRPr="00646794" w:rsidRDefault="00B132B8" w:rsidP="007E4934">
      <w:pPr>
        <w:rPr>
          <w:rFonts w:ascii="Arial" w:hAnsi="Arial" w:cs="Arial"/>
          <w:sz w:val="20"/>
          <w:szCs w:val="20"/>
        </w:rPr>
      </w:pPr>
      <w:r w:rsidRPr="00646794">
        <w:rPr>
          <w:rFonts w:ascii="Arial" w:hAnsi="Arial" w:cs="Arial"/>
          <w:sz w:val="20"/>
          <w:szCs w:val="20"/>
        </w:rPr>
        <w:t xml:space="preserve">ΥΠΟΥΡΓΕΙΟ ΥΓΕΙΑΣ </w:t>
      </w:r>
      <w:r w:rsidR="006A0EA9">
        <w:rPr>
          <w:rFonts w:ascii="Arial" w:hAnsi="Arial" w:cs="Arial"/>
          <w:sz w:val="20"/>
          <w:szCs w:val="20"/>
        </w:rPr>
        <w:t xml:space="preserve">   </w:t>
      </w:r>
    </w:p>
    <w:p w14:paraId="347CED9B" w14:textId="77777777" w:rsidR="003D1C22" w:rsidRPr="000E7129" w:rsidRDefault="003D1C22" w:rsidP="007E4934">
      <w:pPr>
        <w:rPr>
          <w:rFonts w:ascii="Arial" w:hAnsi="Arial" w:cs="Arial"/>
          <w:sz w:val="20"/>
          <w:szCs w:val="20"/>
        </w:rPr>
      </w:pPr>
      <w:r w:rsidRPr="00646794">
        <w:rPr>
          <w:rFonts w:ascii="Arial" w:hAnsi="Arial" w:cs="Arial"/>
          <w:sz w:val="20"/>
          <w:szCs w:val="20"/>
        </w:rPr>
        <w:t>7</w:t>
      </w:r>
      <w:r w:rsidRPr="00646794">
        <w:rPr>
          <w:rFonts w:ascii="Arial" w:hAnsi="Arial" w:cs="Arial"/>
          <w:sz w:val="20"/>
          <w:szCs w:val="20"/>
          <w:vertAlign w:val="superscript"/>
        </w:rPr>
        <w:t>Η</w:t>
      </w:r>
      <w:r w:rsidRPr="00646794">
        <w:rPr>
          <w:rFonts w:ascii="Arial" w:hAnsi="Arial" w:cs="Arial"/>
          <w:sz w:val="20"/>
          <w:szCs w:val="20"/>
        </w:rPr>
        <w:t xml:space="preserve"> </w:t>
      </w:r>
      <w:r w:rsidR="00B132B8" w:rsidRPr="00646794">
        <w:rPr>
          <w:rFonts w:ascii="Arial" w:hAnsi="Arial" w:cs="Arial"/>
          <w:sz w:val="20"/>
          <w:szCs w:val="20"/>
        </w:rPr>
        <w:t>ΥΓΕΙΟΝΟΜΙΚΗ ΠΕΡΙΦΕΡΕΙΑ ΚΡΗΤΗΣ</w:t>
      </w:r>
      <w:r w:rsidR="00184284" w:rsidRPr="00646794">
        <w:rPr>
          <w:rFonts w:ascii="Arial" w:hAnsi="Arial" w:cs="Arial"/>
        </w:rPr>
        <w:t xml:space="preserve">                      </w:t>
      </w:r>
    </w:p>
    <w:p w14:paraId="37B43012" w14:textId="77777777" w:rsidR="00B132B8" w:rsidRPr="00646794" w:rsidRDefault="00855697" w:rsidP="007E4934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ΓΕΝΙΚΟ ΝΟΣΟΚΟΜΕΙΟ</w:t>
      </w:r>
      <w:r w:rsidR="007E4934" w:rsidRPr="00646794">
        <w:rPr>
          <w:rFonts w:ascii="Arial" w:hAnsi="Arial" w:cs="Arial"/>
          <w:b/>
          <w:sz w:val="22"/>
          <w:szCs w:val="22"/>
        </w:rPr>
        <w:t xml:space="preserve"> </w:t>
      </w:r>
      <w:r w:rsidR="003D1C22" w:rsidRPr="00646794">
        <w:rPr>
          <w:rFonts w:ascii="Arial" w:hAnsi="Arial" w:cs="Arial"/>
          <w:b/>
          <w:sz w:val="22"/>
          <w:szCs w:val="22"/>
        </w:rPr>
        <w:t>“ΒΕΝΙΖΕΛΕΙΟ</w:t>
      </w:r>
      <w:r w:rsidR="008F421F">
        <w:rPr>
          <w:rFonts w:ascii="Arial" w:hAnsi="Arial" w:cs="Arial"/>
          <w:b/>
          <w:sz w:val="22"/>
          <w:szCs w:val="22"/>
        </w:rPr>
        <w:t xml:space="preserve">- ΠΑΝΑΝΕΙΟ </w:t>
      </w:r>
      <w:r w:rsidR="00B132B8" w:rsidRPr="00646794">
        <w:rPr>
          <w:rFonts w:ascii="Arial" w:hAnsi="Arial" w:cs="Arial"/>
          <w:b/>
          <w:sz w:val="22"/>
          <w:szCs w:val="22"/>
        </w:rPr>
        <w:t>”</w:t>
      </w:r>
    </w:p>
    <w:p w14:paraId="16A4F770" w14:textId="77777777" w:rsidR="00855697" w:rsidRPr="00646794" w:rsidRDefault="00D024B9" w:rsidP="00CA7D01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Λεωφ. Κνω</w:t>
      </w:r>
      <w:r w:rsidR="00CA7D01" w:rsidRPr="00646794">
        <w:rPr>
          <w:rFonts w:ascii="Arial" w:hAnsi="Arial" w:cs="Arial"/>
          <w:b/>
          <w:sz w:val="20"/>
          <w:szCs w:val="20"/>
        </w:rPr>
        <w:t>σού,</w:t>
      </w:r>
      <w:r w:rsidR="00855697" w:rsidRPr="00855697">
        <w:rPr>
          <w:rFonts w:ascii="Arial" w:hAnsi="Arial" w:cs="Arial"/>
          <w:b/>
          <w:sz w:val="20"/>
          <w:szCs w:val="20"/>
        </w:rPr>
        <w:t xml:space="preserve"> </w:t>
      </w:r>
      <w:r w:rsidR="00855697">
        <w:rPr>
          <w:rFonts w:ascii="Arial" w:hAnsi="Arial" w:cs="Arial"/>
          <w:b/>
          <w:sz w:val="20"/>
          <w:szCs w:val="20"/>
          <w:lang w:val="en-US"/>
        </w:rPr>
        <w:t>T</w:t>
      </w:r>
      <w:r w:rsidR="00855697" w:rsidRPr="00855697">
        <w:rPr>
          <w:rFonts w:ascii="Arial" w:hAnsi="Arial" w:cs="Arial"/>
          <w:b/>
          <w:sz w:val="20"/>
          <w:szCs w:val="20"/>
        </w:rPr>
        <w:t>.</w:t>
      </w:r>
      <w:r w:rsidR="00855697">
        <w:rPr>
          <w:rFonts w:ascii="Arial" w:hAnsi="Arial" w:cs="Arial"/>
          <w:b/>
          <w:sz w:val="20"/>
          <w:szCs w:val="20"/>
          <w:lang w:val="en-US"/>
        </w:rPr>
        <w:t>K</w:t>
      </w:r>
      <w:r w:rsidR="00855697" w:rsidRPr="00855697">
        <w:rPr>
          <w:rFonts w:ascii="Arial" w:hAnsi="Arial" w:cs="Arial"/>
          <w:b/>
          <w:sz w:val="20"/>
          <w:szCs w:val="20"/>
        </w:rPr>
        <w:t>. 71409</w:t>
      </w:r>
      <w:r w:rsidR="00CA7D01" w:rsidRPr="00646794">
        <w:rPr>
          <w:rFonts w:ascii="Arial" w:hAnsi="Arial" w:cs="Arial"/>
          <w:b/>
          <w:sz w:val="20"/>
          <w:szCs w:val="20"/>
        </w:rPr>
        <w:t xml:space="preserve"> ,</w:t>
      </w:r>
      <w:r w:rsidR="00CA7D01" w:rsidRPr="00646794">
        <w:rPr>
          <w:rFonts w:ascii="Arial" w:hAnsi="Arial" w:cs="Arial"/>
          <w:sz w:val="20"/>
          <w:szCs w:val="20"/>
        </w:rPr>
        <w:t xml:space="preserve"> </w:t>
      </w:r>
      <w:r w:rsidR="00CA7D01" w:rsidRPr="00646794">
        <w:rPr>
          <w:rFonts w:ascii="Arial" w:hAnsi="Arial" w:cs="Arial"/>
          <w:b/>
          <w:sz w:val="20"/>
          <w:szCs w:val="20"/>
        </w:rPr>
        <w:t>Ηράκλειο Κρήτης</w:t>
      </w:r>
      <w:r w:rsidR="00855697" w:rsidRPr="00855697">
        <w:rPr>
          <w:rFonts w:ascii="Arial" w:hAnsi="Arial" w:cs="Arial"/>
          <w:b/>
          <w:sz w:val="20"/>
          <w:szCs w:val="20"/>
        </w:rPr>
        <w:t>,</w:t>
      </w:r>
      <w:r w:rsidR="00CA7D01" w:rsidRPr="00646794">
        <w:rPr>
          <w:rFonts w:ascii="Arial" w:hAnsi="Arial" w:cs="Arial"/>
          <w:b/>
          <w:sz w:val="20"/>
          <w:szCs w:val="20"/>
        </w:rPr>
        <w:t xml:space="preserve"> </w:t>
      </w:r>
      <w:r w:rsidR="00855697" w:rsidRPr="00646794">
        <w:rPr>
          <w:rFonts w:ascii="Arial" w:hAnsi="Arial" w:cs="Arial"/>
          <w:b/>
          <w:sz w:val="20"/>
          <w:szCs w:val="20"/>
        </w:rPr>
        <w:t>Τ.Θ. 44</w:t>
      </w:r>
    </w:p>
    <w:p w14:paraId="2EEA0540" w14:textId="69FAA8A1" w:rsidR="00687DE4" w:rsidRPr="0096422A" w:rsidRDefault="00000000" w:rsidP="0096422A">
      <w:pPr>
        <w:pStyle w:val="a5"/>
        <w:tabs>
          <w:tab w:val="left" w:pos="720"/>
        </w:tabs>
        <w:rPr>
          <w:rFonts w:cs="Arial"/>
          <w:b/>
        </w:rPr>
      </w:pPr>
      <w:r>
        <w:rPr>
          <w:rFonts w:cs="Arial"/>
          <w:b/>
          <w:noProof/>
        </w:rPr>
        <w:pict w14:anchorId="3CC134E7">
          <v:line id="_x0000_s1038" style="position:absolute;z-index:251657216" from="-2.8pt,6.85pt" to="501.75pt,6.85pt" strokeweight="3.75pt">
            <v:stroke linestyle="thickThin"/>
          </v:line>
        </w:pict>
      </w:r>
      <w:r w:rsidR="00CA7D01" w:rsidRPr="00646794">
        <w:rPr>
          <w:rFonts w:cs="Arial"/>
          <w:b/>
        </w:rPr>
        <w:t xml:space="preserve">     </w:t>
      </w:r>
    </w:p>
    <w:p w14:paraId="62D8441C" w14:textId="77777777" w:rsidR="0040080B" w:rsidRDefault="0040080B" w:rsidP="004919B9">
      <w:pPr>
        <w:jc w:val="center"/>
        <w:rPr>
          <w:rFonts w:ascii="Arial Narrow" w:hAnsi="Arial Narrow" w:cs="Arial"/>
          <w:b/>
          <w:sz w:val="36"/>
          <w:szCs w:val="36"/>
        </w:rPr>
      </w:pPr>
      <w:r w:rsidRPr="004919B9">
        <w:rPr>
          <w:rFonts w:ascii="Arial Narrow" w:hAnsi="Arial Narrow" w:cs="Arial"/>
          <w:b/>
          <w:sz w:val="36"/>
          <w:szCs w:val="36"/>
        </w:rPr>
        <w:t xml:space="preserve">ΤΕΧΝΙΚΕΣ ΠΡΟΔΙΑΓΡΑΦΕΣ </w:t>
      </w:r>
    </w:p>
    <w:p w14:paraId="1DB9DA8A" w14:textId="444366BB" w:rsidR="005A2B9D" w:rsidRPr="005A2B9D" w:rsidRDefault="00280D39" w:rsidP="004919B9">
      <w:pPr>
        <w:jc w:val="center"/>
        <w:rPr>
          <w:rFonts w:ascii="Arial Narrow" w:hAnsi="Arial Narrow" w:cs="Arial"/>
          <w:b/>
          <w:sz w:val="32"/>
          <w:szCs w:val="32"/>
        </w:rPr>
      </w:pPr>
      <w:r>
        <w:rPr>
          <w:rFonts w:ascii="Arial Narrow" w:hAnsi="Arial Narrow" w:cs="Arial"/>
          <w:b/>
          <w:sz w:val="32"/>
          <w:szCs w:val="32"/>
        </w:rPr>
        <w:t>ΕΡΓΑΛΕΙΩΝ</w:t>
      </w:r>
      <w:r w:rsidR="00C04A4C">
        <w:rPr>
          <w:rFonts w:ascii="Arial Narrow" w:hAnsi="Arial Narrow" w:cs="Arial"/>
          <w:b/>
          <w:sz w:val="32"/>
          <w:szCs w:val="32"/>
        </w:rPr>
        <w:t xml:space="preserve"> ΓΙΑ </w:t>
      </w:r>
      <w:r w:rsidR="002D7CEA">
        <w:rPr>
          <w:rFonts w:ascii="Arial Narrow" w:hAnsi="Arial Narrow" w:cs="Arial"/>
          <w:b/>
          <w:sz w:val="32"/>
          <w:szCs w:val="32"/>
        </w:rPr>
        <w:t>ΨΥΚΤΙΚ</w:t>
      </w:r>
      <w:r w:rsidR="00C04A4C">
        <w:rPr>
          <w:rFonts w:ascii="Arial Narrow" w:hAnsi="Arial Narrow" w:cs="Arial"/>
          <w:b/>
          <w:sz w:val="32"/>
          <w:szCs w:val="32"/>
        </w:rPr>
        <w:t>ΕΣ ΕΓΚΑΤΑΣΤΑΣΕΙΣ</w:t>
      </w:r>
    </w:p>
    <w:p w14:paraId="1E09F387" w14:textId="77777777" w:rsidR="00056D87" w:rsidRPr="004919B9" w:rsidRDefault="00056D87" w:rsidP="00F12A4B">
      <w:pPr>
        <w:rPr>
          <w:rFonts w:ascii="Arial Narrow" w:hAnsi="Arial Narrow" w:cs="Arial"/>
          <w:b/>
          <w:sz w:val="36"/>
          <w:szCs w:val="36"/>
        </w:rPr>
      </w:pPr>
    </w:p>
    <w:p w14:paraId="7ED03B82" w14:textId="069804CF" w:rsidR="00AC34F6" w:rsidRDefault="005A2B9D" w:rsidP="00033FB7">
      <w:pPr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Η παρούσα αφορά </w:t>
      </w:r>
      <w:r w:rsidR="002E0967">
        <w:rPr>
          <w:rFonts w:ascii="Arial Narrow" w:hAnsi="Arial Narrow" w:cs="Arial"/>
        </w:rPr>
        <w:t xml:space="preserve">την προμήθεια </w:t>
      </w:r>
      <w:r w:rsidR="00AC34F6">
        <w:rPr>
          <w:rFonts w:ascii="Arial Narrow" w:hAnsi="Arial Narrow" w:cs="Arial"/>
        </w:rPr>
        <w:t xml:space="preserve">των παρακάτω </w:t>
      </w:r>
      <w:r w:rsidR="00280D39">
        <w:rPr>
          <w:rFonts w:ascii="Arial Narrow" w:hAnsi="Arial Narrow" w:cs="Arial"/>
        </w:rPr>
        <w:t xml:space="preserve">εργαλείων για το τεχνικό προσωπικό και </w:t>
      </w:r>
      <w:r w:rsidR="00C46E7D">
        <w:rPr>
          <w:rFonts w:ascii="Arial Narrow" w:hAnsi="Arial Narrow" w:cs="Arial"/>
        </w:rPr>
        <w:t>τις ανάγκες συντήρησης – επισκευής των ψυκτικών</w:t>
      </w:r>
      <w:r w:rsidR="00D65CE2">
        <w:rPr>
          <w:rFonts w:ascii="Arial Narrow" w:hAnsi="Arial Narrow" w:cs="Arial"/>
        </w:rPr>
        <w:t>/κλιματιστικών</w:t>
      </w:r>
      <w:r w:rsidR="00C46E7D">
        <w:rPr>
          <w:rFonts w:ascii="Arial Narrow" w:hAnsi="Arial Narrow" w:cs="Arial"/>
        </w:rPr>
        <w:t xml:space="preserve"> εγκαταστάσεων του νοσοκομείου</w:t>
      </w:r>
      <w:r w:rsidR="00F6404C">
        <w:rPr>
          <w:rFonts w:ascii="Arial Narrow" w:hAnsi="Arial Narrow" w:cs="Arial"/>
        </w:rPr>
        <w:t>.</w:t>
      </w:r>
    </w:p>
    <w:p w14:paraId="1587F6A5" w14:textId="77777777" w:rsidR="00092B0B" w:rsidRDefault="00092B0B" w:rsidP="00033FB7">
      <w:pPr>
        <w:jc w:val="both"/>
        <w:rPr>
          <w:rFonts w:ascii="Arial Narrow" w:hAnsi="Arial Narrow" w:cs="Arial"/>
        </w:rPr>
      </w:pPr>
    </w:p>
    <w:p w14:paraId="21701E32" w14:textId="69A9AFDE" w:rsidR="005C7BE3" w:rsidRDefault="00E32BEF" w:rsidP="00345DEB">
      <w:pPr>
        <w:pStyle w:val="a6"/>
        <w:numPr>
          <w:ilvl w:val="0"/>
          <w:numId w:val="37"/>
        </w:numPr>
        <w:jc w:val="both"/>
        <w:rPr>
          <w:rFonts w:ascii="Arial Narrow" w:hAnsi="Arial Narrow" w:cs="Calibri"/>
        </w:rPr>
      </w:pPr>
      <w:r w:rsidRPr="005C7BE3">
        <w:rPr>
          <w:rFonts w:ascii="Arial Narrow" w:hAnsi="Arial Narrow" w:cs="Calibri"/>
          <w:b/>
          <w:bCs/>
        </w:rPr>
        <w:t>ΚΕΝΟΜΕΤΡΟ</w:t>
      </w:r>
      <w:r w:rsidR="008A4CB7" w:rsidRPr="005C7BE3">
        <w:rPr>
          <w:rFonts w:ascii="Arial Narrow" w:hAnsi="Arial Narrow" w:cs="Calibri"/>
        </w:rPr>
        <w:t>.</w:t>
      </w:r>
      <w:r w:rsidR="00105FA5" w:rsidRPr="005C7BE3">
        <w:rPr>
          <w:rFonts w:ascii="Arial Narrow" w:hAnsi="Arial Narrow" w:cs="Calibri"/>
        </w:rPr>
        <w:t xml:space="preserve"> Ηλεκτρονικό, ασύρματο</w:t>
      </w:r>
      <w:r w:rsidR="00EC0206" w:rsidRPr="005C7BE3">
        <w:rPr>
          <w:rFonts w:ascii="Arial Narrow" w:hAnsi="Arial Narrow" w:cs="Calibri"/>
        </w:rPr>
        <w:t xml:space="preserve"> κενόμετρο απόλυτης πίεσης</w:t>
      </w:r>
      <w:r w:rsidR="00105FA5" w:rsidRPr="005C7BE3">
        <w:rPr>
          <w:rFonts w:ascii="Arial Narrow" w:hAnsi="Arial Narrow" w:cs="Calibri"/>
        </w:rPr>
        <w:t xml:space="preserve">, ακριβείας </w:t>
      </w:r>
      <w:r w:rsidR="00EC0206" w:rsidRPr="005C7BE3">
        <w:rPr>
          <w:rFonts w:ascii="Arial Narrow" w:hAnsi="Arial Narrow" w:cs="Calibri"/>
        </w:rPr>
        <w:t>για τον έλεγχο κενού και τη δοκιμή πτώσης πίεσης. Με</w:t>
      </w:r>
      <w:r w:rsidR="005C7BE3">
        <w:rPr>
          <w:rFonts w:ascii="Arial Narrow" w:hAnsi="Arial Narrow" w:cs="Calibri"/>
        </w:rPr>
        <w:t xml:space="preserve"> κατάλληλη</w:t>
      </w:r>
      <w:r w:rsidR="00EC0206" w:rsidRPr="005C7BE3">
        <w:rPr>
          <w:rFonts w:ascii="Arial Narrow" w:hAnsi="Arial Narrow" w:cs="Calibri"/>
        </w:rPr>
        <w:t xml:space="preserve"> σύνδεση </w:t>
      </w:r>
      <w:r w:rsidR="005C7BE3">
        <w:rPr>
          <w:rFonts w:ascii="Arial Narrow" w:hAnsi="Arial Narrow" w:cs="Calibri"/>
        </w:rPr>
        <w:t xml:space="preserve">για </w:t>
      </w:r>
      <w:r w:rsidR="005C7BE3" w:rsidRPr="005C7BE3">
        <w:rPr>
          <w:rFonts w:ascii="Arial Narrow" w:hAnsi="Arial Narrow" w:cs="Calibri"/>
        </w:rPr>
        <w:t>απευθείας τοποθέτηση στη βάνα service χωρίς εύκαμπτους σωλήνες</w:t>
      </w:r>
      <w:r w:rsidR="005C7BE3">
        <w:rPr>
          <w:rFonts w:ascii="Arial Narrow" w:hAnsi="Arial Narrow" w:cs="Calibri"/>
        </w:rPr>
        <w:t>.</w:t>
      </w:r>
      <w:r w:rsidR="00AF5079">
        <w:rPr>
          <w:rFonts w:ascii="Arial Narrow" w:hAnsi="Arial Narrow" w:cs="Calibri"/>
        </w:rPr>
        <w:t xml:space="preserve"> Με δυνατότητα σύνδεσης με </w:t>
      </w:r>
      <w:r w:rsidR="00AF5079">
        <w:rPr>
          <w:rFonts w:ascii="Arial Narrow" w:hAnsi="Arial Narrow" w:cs="Calibri"/>
        </w:rPr>
        <w:t>κινητές συσκευές</w:t>
      </w:r>
      <w:r w:rsidR="00AF5079">
        <w:rPr>
          <w:rFonts w:ascii="Arial Narrow" w:hAnsi="Arial Narrow" w:cs="Calibri"/>
        </w:rPr>
        <w:t xml:space="preserve"> μέσω αντίστοιχης εφαρμογής, για την εμφάνιση των μετρήσεων. Με ανιχνευτή πίεσης συνδέσμου εργασίας,</w:t>
      </w:r>
      <w:r w:rsidR="00104C21" w:rsidRPr="00104C21">
        <w:rPr>
          <w:rFonts w:ascii="Arial Narrow" w:hAnsi="Arial Narrow" w:cs="Calibri"/>
        </w:rPr>
        <w:t xml:space="preserve"> </w:t>
      </w:r>
      <w:r w:rsidR="00AF5079">
        <w:rPr>
          <w:rFonts w:ascii="Arial Narrow" w:hAnsi="Arial Narrow" w:cs="Calibri"/>
        </w:rPr>
        <w:t xml:space="preserve">λειτουργία με </w:t>
      </w:r>
      <w:r w:rsidR="00104C21">
        <w:rPr>
          <w:rFonts w:ascii="Arial Narrow" w:hAnsi="Arial Narrow" w:cs="Calibri"/>
        </w:rPr>
        <w:t>μπαταρί</w:t>
      </w:r>
      <w:r w:rsidR="00AF5079">
        <w:rPr>
          <w:rFonts w:ascii="Arial Narrow" w:hAnsi="Arial Narrow" w:cs="Calibri"/>
        </w:rPr>
        <w:t xml:space="preserve">ες. </w:t>
      </w:r>
      <w:r w:rsidR="00104C21">
        <w:rPr>
          <w:rFonts w:ascii="Arial Narrow" w:hAnsi="Arial Narrow" w:cs="Calibri"/>
        </w:rPr>
        <w:t xml:space="preserve">  </w:t>
      </w:r>
    </w:p>
    <w:p w14:paraId="403B8945" w14:textId="4B9F86E8" w:rsidR="00C46E7D" w:rsidRPr="005C7BE3" w:rsidRDefault="008A4CB7" w:rsidP="005C7BE3">
      <w:pPr>
        <w:pStyle w:val="a6"/>
        <w:jc w:val="both"/>
        <w:rPr>
          <w:rFonts w:ascii="Arial Narrow" w:hAnsi="Arial Narrow" w:cs="Calibri"/>
        </w:rPr>
      </w:pPr>
      <w:r w:rsidRPr="005C7BE3">
        <w:rPr>
          <w:rFonts w:ascii="Arial Narrow" w:hAnsi="Arial Narrow" w:cs="Calibri"/>
        </w:rPr>
        <w:t>Εύρος μέτρησης</w:t>
      </w:r>
      <w:r w:rsidR="00104C21">
        <w:rPr>
          <w:rFonts w:ascii="Arial Narrow" w:hAnsi="Arial Narrow" w:cs="Calibri"/>
        </w:rPr>
        <w:t>/πίεσης</w:t>
      </w:r>
      <w:r w:rsidR="005C7BE3">
        <w:t>:</w:t>
      </w:r>
      <w:r w:rsidR="005C7BE3" w:rsidRPr="005C7BE3">
        <w:rPr>
          <w:rFonts w:ascii="Arial Narrow" w:hAnsi="Arial Narrow" w:cs="Calibri"/>
        </w:rPr>
        <w:t xml:space="preserve"> </w:t>
      </w:r>
      <w:r w:rsidR="00104C21" w:rsidRPr="00104C21">
        <w:rPr>
          <w:rFonts w:ascii="Arial Narrow" w:hAnsi="Arial Narrow" w:cs="Calibri"/>
        </w:rPr>
        <w:t>0 ... 26.66 mbar </w:t>
      </w:r>
      <w:r w:rsidR="00104C21">
        <w:rPr>
          <w:rFonts w:ascii="Arial Narrow" w:hAnsi="Arial Narrow" w:cs="Calibri"/>
        </w:rPr>
        <w:t xml:space="preserve">/ </w:t>
      </w:r>
      <w:r w:rsidR="005C7BE3" w:rsidRPr="005C7BE3">
        <w:rPr>
          <w:rFonts w:ascii="Arial Narrow" w:hAnsi="Arial Narrow" w:cs="Calibri"/>
        </w:rPr>
        <w:t>0</w:t>
      </w:r>
      <w:r w:rsidR="005C7BE3">
        <w:rPr>
          <w:rFonts w:ascii="Arial Narrow" w:hAnsi="Arial Narrow" w:cs="Calibri"/>
        </w:rPr>
        <w:t>÷</w:t>
      </w:r>
      <w:r w:rsidR="005C7BE3" w:rsidRPr="005C7BE3">
        <w:rPr>
          <w:rFonts w:ascii="Arial Narrow" w:hAnsi="Arial Narrow" w:cs="Calibri"/>
        </w:rPr>
        <w:t xml:space="preserve"> 20.000 </w:t>
      </w:r>
      <w:r w:rsidR="00104C21">
        <w:rPr>
          <w:rFonts w:ascii="Arial Narrow" w:hAnsi="Arial Narrow" w:cs="Calibri"/>
          <w:lang w:val="en-US"/>
        </w:rPr>
        <w:t>m</w:t>
      </w:r>
      <w:r w:rsidR="005C7BE3" w:rsidRPr="005C7BE3">
        <w:rPr>
          <w:rFonts w:ascii="Arial Narrow" w:hAnsi="Arial Narrow" w:cs="Calibri"/>
        </w:rPr>
        <w:t>icrons</w:t>
      </w:r>
      <w:r w:rsidRPr="005C7BE3">
        <w:rPr>
          <w:rFonts w:ascii="Arial Narrow" w:hAnsi="Arial Narrow" w:cs="Calibri"/>
        </w:rPr>
        <w:t xml:space="preserve">, </w:t>
      </w:r>
      <w:r w:rsidR="00104C21">
        <w:rPr>
          <w:rFonts w:ascii="Arial Narrow" w:hAnsi="Arial Narrow" w:cs="Calibri"/>
        </w:rPr>
        <w:t>περίπου.</w:t>
      </w:r>
      <w:r w:rsidR="005C7BE3" w:rsidRPr="005C7BE3">
        <w:rPr>
          <w:rFonts w:ascii="Arial Narrow" w:hAnsi="Arial Narrow" w:cs="Calibri"/>
        </w:rPr>
        <w:t xml:space="preserve"> </w:t>
      </w:r>
      <w:r w:rsidR="00104C21">
        <w:rPr>
          <w:rFonts w:ascii="Arial Narrow" w:hAnsi="Arial Narrow" w:cs="Calibri"/>
        </w:rPr>
        <w:t>Α</w:t>
      </w:r>
      <w:r w:rsidRPr="005C7BE3">
        <w:rPr>
          <w:rFonts w:ascii="Arial Narrow" w:hAnsi="Arial Narrow" w:cs="Calibri"/>
        </w:rPr>
        <w:t>κρίβεια</w:t>
      </w:r>
      <w:r w:rsidR="00104C21">
        <w:rPr>
          <w:rFonts w:ascii="Arial Narrow" w:hAnsi="Arial Narrow" w:cs="Calibri"/>
        </w:rPr>
        <w:t xml:space="preserve"> </w:t>
      </w:r>
      <w:r w:rsidR="00104C21" w:rsidRPr="00104C21">
        <w:rPr>
          <w:rFonts w:ascii="Arial Narrow" w:hAnsi="Arial Narrow" w:cs="Calibri"/>
        </w:rPr>
        <w:t>±10 microns + 10% της μετρ.</w:t>
      </w:r>
      <w:r w:rsidR="00104C21">
        <w:rPr>
          <w:rFonts w:ascii="Arial Narrow" w:hAnsi="Arial Narrow" w:cs="Calibri"/>
        </w:rPr>
        <w:t xml:space="preserve"> </w:t>
      </w:r>
      <w:r w:rsidR="00104C21" w:rsidRPr="00104C21">
        <w:rPr>
          <w:rFonts w:ascii="Arial Narrow" w:hAnsi="Arial Narrow" w:cs="Calibri"/>
        </w:rPr>
        <w:t>τιμής</w:t>
      </w:r>
      <w:r w:rsidR="00104C21">
        <w:rPr>
          <w:rFonts w:ascii="Arial Narrow" w:hAnsi="Arial Narrow" w:cs="Calibri"/>
        </w:rPr>
        <w:t xml:space="preserve"> </w:t>
      </w:r>
      <w:r w:rsidR="00104C21" w:rsidRPr="00104C21">
        <w:rPr>
          <w:rFonts w:ascii="Arial Narrow" w:hAnsi="Arial Narrow" w:cs="Calibri"/>
        </w:rPr>
        <w:t>(100 ... 1000 microns)</w:t>
      </w:r>
      <w:r w:rsidRPr="005C7BE3">
        <w:rPr>
          <w:rFonts w:ascii="Arial Narrow" w:hAnsi="Arial Narrow" w:cs="Calibri"/>
        </w:rPr>
        <w:t xml:space="preserve">, </w:t>
      </w:r>
      <w:r w:rsidR="00104C21" w:rsidRPr="00104C21">
        <w:rPr>
          <w:rFonts w:ascii="Arial Narrow" w:hAnsi="Arial Narrow" w:cs="Calibri"/>
        </w:rPr>
        <w:t>Σύνδεση:</w:t>
      </w:r>
      <w:r w:rsidR="00104C21">
        <w:rPr>
          <w:rFonts w:ascii="Arial Narrow" w:hAnsi="Arial Narrow" w:cs="Calibri"/>
          <w:lang w:val="en-US"/>
        </w:rPr>
        <w:t xml:space="preserve"> </w:t>
      </w:r>
      <w:r w:rsidR="00104C21" w:rsidRPr="00104C21">
        <w:rPr>
          <w:rFonts w:ascii="Arial Narrow" w:hAnsi="Arial Narrow" w:cs="Calibri"/>
        </w:rPr>
        <w:t>7/16" – UNF</w:t>
      </w:r>
    </w:p>
    <w:p w14:paraId="7446B624" w14:textId="42075603" w:rsidR="008F5C42" w:rsidRPr="008F5C42" w:rsidRDefault="008A4CB7" w:rsidP="008F5C42">
      <w:pPr>
        <w:pStyle w:val="a6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</w:rPr>
        <w:t xml:space="preserve">Ενδεικτικός τύπος (ή ισοδύναμος): </w:t>
      </w:r>
      <w:r w:rsidRPr="008A4CB7">
        <w:rPr>
          <w:rFonts w:ascii="Arial Narrow" w:hAnsi="Arial Narrow" w:cs="Calibri"/>
        </w:rPr>
        <w:t>TESTO 552i</w:t>
      </w:r>
    </w:p>
    <w:p w14:paraId="0671BA37" w14:textId="281511CA" w:rsidR="00E32BEF" w:rsidRPr="00EC0206" w:rsidRDefault="00E32BEF" w:rsidP="00E32BEF">
      <w:pPr>
        <w:pStyle w:val="a6"/>
        <w:numPr>
          <w:ilvl w:val="0"/>
          <w:numId w:val="37"/>
        </w:numPr>
        <w:jc w:val="both"/>
        <w:rPr>
          <w:rFonts w:ascii="Arial Narrow" w:hAnsi="Arial Narrow" w:cs="Calibri"/>
          <w:b/>
          <w:bCs/>
        </w:rPr>
      </w:pPr>
      <w:r w:rsidRPr="00EC0206">
        <w:rPr>
          <w:rFonts w:ascii="Arial Narrow" w:hAnsi="Arial Narrow" w:cs="Calibri"/>
          <w:b/>
          <w:bCs/>
        </w:rPr>
        <w:t>ΛΑΣΤΙΧΑ ΜΑΝΟΜΕΤΡΩΝ ΨΥΚΤΙΚΩΝ</w:t>
      </w:r>
    </w:p>
    <w:p w14:paraId="115D5BB6" w14:textId="4B74DA14" w:rsidR="002C4766" w:rsidRPr="008F5C42" w:rsidRDefault="00E32BEF" w:rsidP="00E32BEF">
      <w:pPr>
        <w:pStyle w:val="a6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</w:rPr>
        <w:t>Σετ</w:t>
      </w:r>
      <w:r w:rsidRPr="00E32BEF">
        <w:rPr>
          <w:rFonts w:ascii="Arial" w:hAnsi="Arial" w:cs="Arial"/>
          <w:color w:val="777777"/>
          <w:sz w:val="21"/>
          <w:szCs w:val="21"/>
          <w:shd w:val="clear" w:color="auto" w:fill="FFFFFF"/>
        </w:rPr>
        <w:t xml:space="preserve"> </w:t>
      </w:r>
      <w:r w:rsidRPr="00E32BEF">
        <w:rPr>
          <w:rFonts w:ascii="Arial Narrow" w:hAnsi="Arial Narrow" w:cs="Calibri"/>
        </w:rPr>
        <w:t>λάστιχα μεταγγίσεως</w:t>
      </w:r>
      <w:r w:rsidR="008F5C42" w:rsidRPr="008F5C42">
        <w:rPr>
          <w:rFonts w:ascii="Arial Narrow" w:hAnsi="Arial Narrow" w:cs="Calibri"/>
        </w:rPr>
        <w:t xml:space="preserve"> </w:t>
      </w:r>
      <w:r w:rsidR="008F5C42">
        <w:rPr>
          <w:rFonts w:ascii="Arial Narrow" w:hAnsi="Arial Narrow" w:cs="Calibri"/>
          <w:lang w:val="en-US"/>
        </w:rPr>
        <w:t>Freon</w:t>
      </w:r>
      <w:r>
        <w:rPr>
          <w:rFonts w:ascii="Arial Narrow" w:hAnsi="Arial Narrow" w:cs="Calibri"/>
        </w:rPr>
        <w:t xml:space="preserve"> (μπλε, κόκκινο, κίτρινο)</w:t>
      </w:r>
      <w:r w:rsidRPr="00E32BEF">
        <w:rPr>
          <w:rFonts w:ascii="Arial Narrow" w:hAnsi="Arial Narrow" w:cs="Calibri"/>
        </w:rPr>
        <w:t xml:space="preserve"> 3Χ150cm</w:t>
      </w:r>
      <w:r>
        <w:rPr>
          <w:rFonts w:ascii="Arial Narrow" w:hAnsi="Arial Narrow" w:cs="Calibri"/>
        </w:rPr>
        <w:t>,</w:t>
      </w:r>
      <w:r w:rsidRPr="00E32BEF">
        <w:rPr>
          <w:rFonts w:ascii="Arial Narrow" w:hAnsi="Arial Narrow" w:cs="Calibri"/>
        </w:rPr>
        <w:t xml:space="preserve"> 1/4”</w:t>
      </w:r>
      <w:r>
        <w:rPr>
          <w:rFonts w:ascii="Arial Narrow" w:hAnsi="Arial Narrow" w:cs="Calibri"/>
        </w:rPr>
        <w:t>,</w:t>
      </w:r>
      <w:r w:rsidRPr="00E32BEF">
        <w:rPr>
          <w:rFonts w:ascii="Arial Narrow" w:hAnsi="Arial Narrow" w:cs="Calibri"/>
        </w:rPr>
        <w:t xml:space="preserve"> βιδωτά</w:t>
      </w:r>
      <w:r>
        <w:rPr>
          <w:rFonts w:ascii="Arial Narrow" w:hAnsi="Arial Narrow" w:cs="Calibri"/>
        </w:rPr>
        <w:t xml:space="preserve">. </w:t>
      </w:r>
      <w:r w:rsidRPr="00E32BEF">
        <w:rPr>
          <w:rFonts w:ascii="Arial Narrow" w:hAnsi="Arial Narrow" w:cs="Calibri"/>
        </w:rPr>
        <w:t xml:space="preserve">Αντοχή σε πίεση λειτουργίας 800psi &amp; </w:t>
      </w:r>
      <w:r w:rsidR="001955D9" w:rsidRPr="00E32BEF">
        <w:rPr>
          <w:rFonts w:ascii="Arial Narrow" w:hAnsi="Arial Narrow" w:cs="Calibri"/>
        </w:rPr>
        <w:t>θραύση</w:t>
      </w:r>
      <w:r w:rsidRPr="00E32BEF">
        <w:rPr>
          <w:rFonts w:ascii="Arial Narrow" w:hAnsi="Arial Narrow" w:cs="Calibri"/>
        </w:rPr>
        <w:t xml:space="preserve"> στα 4000psi. </w:t>
      </w:r>
      <w:r>
        <w:rPr>
          <w:rFonts w:ascii="Arial Narrow" w:hAnsi="Arial Narrow" w:cs="Calibri"/>
        </w:rPr>
        <w:t xml:space="preserve">Κατάλληλα για </w:t>
      </w:r>
      <w:r>
        <w:rPr>
          <w:rFonts w:ascii="Arial Narrow" w:hAnsi="Arial Narrow" w:cs="Calibri"/>
          <w:lang w:val="en-US"/>
        </w:rPr>
        <w:t>R</w:t>
      </w:r>
      <w:r w:rsidRPr="00E32BEF">
        <w:rPr>
          <w:rFonts w:ascii="Arial Narrow" w:hAnsi="Arial Narrow" w:cs="Calibri"/>
        </w:rPr>
        <w:t xml:space="preserve">32, </w:t>
      </w:r>
      <w:r>
        <w:rPr>
          <w:rFonts w:ascii="Arial Narrow" w:hAnsi="Arial Narrow" w:cs="Calibri"/>
          <w:lang w:val="en-US"/>
        </w:rPr>
        <w:t>R</w:t>
      </w:r>
      <w:r w:rsidRPr="00E32BEF">
        <w:rPr>
          <w:rFonts w:ascii="Arial Narrow" w:hAnsi="Arial Narrow" w:cs="Calibri"/>
        </w:rPr>
        <w:t>404</w:t>
      </w:r>
      <w:r>
        <w:rPr>
          <w:rFonts w:ascii="Arial Narrow" w:hAnsi="Arial Narrow" w:cs="Calibri"/>
          <w:lang w:val="en-US"/>
        </w:rPr>
        <w:t>a</w:t>
      </w:r>
      <w:r w:rsidRPr="00E32BEF">
        <w:rPr>
          <w:rFonts w:ascii="Arial Narrow" w:hAnsi="Arial Narrow" w:cs="Calibri"/>
        </w:rPr>
        <w:t xml:space="preserve">, </w:t>
      </w:r>
      <w:r>
        <w:rPr>
          <w:rFonts w:ascii="Arial Narrow" w:hAnsi="Arial Narrow" w:cs="Calibri"/>
          <w:lang w:val="en-US"/>
        </w:rPr>
        <w:t>R</w:t>
      </w:r>
      <w:r w:rsidRPr="00E32BEF">
        <w:rPr>
          <w:rFonts w:ascii="Arial Narrow" w:hAnsi="Arial Narrow" w:cs="Calibri"/>
        </w:rPr>
        <w:t>407</w:t>
      </w:r>
      <w:r>
        <w:rPr>
          <w:rFonts w:ascii="Arial Narrow" w:hAnsi="Arial Narrow" w:cs="Calibri"/>
        </w:rPr>
        <w:t xml:space="preserve"> </w:t>
      </w:r>
    </w:p>
    <w:p w14:paraId="12C1F74A" w14:textId="29A28050" w:rsidR="00E32BEF" w:rsidRPr="00E32BEF" w:rsidRDefault="002C4766" w:rsidP="00E32BEF">
      <w:pPr>
        <w:pStyle w:val="a6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</w:rPr>
        <w:t xml:space="preserve">Ενδεικτικός τύπος (ή ισοδύναμος): </w:t>
      </w:r>
      <w:r w:rsidRPr="002C4766">
        <w:rPr>
          <w:rFonts w:ascii="Arial Narrow" w:hAnsi="Arial Narrow" w:cs="Calibri"/>
        </w:rPr>
        <w:t>REFCO</w:t>
      </w:r>
      <w:r w:rsidRPr="008F5C42">
        <w:rPr>
          <w:rFonts w:ascii="Arial Narrow" w:hAnsi="Arial Narrow" w:cs="Calibri"/>
        </w:rPr>
        <w:t xml:space="preserve">, </w:t>
      </w:r>
      <w:r w:rsidRPr="002C4766">
        <w:rPr>
          <w:rFonts w:ascii="Arial Narrow" w:hAnsi="Arial Narrow" w:cs="Calibri"/>
        </w:rPr>
        <w:t>CCL60</w:t>
      </w:r>
    </w:p>
    <w:p w14:paraId="1B46182C" w14:textId="77777777" w:rsidR="00AA6500" w:rsidRDefault="00AA6500" w:rsidP="00EC40B2">
      <w:pPr>
        <w:jc w:val="both"/>
        <w:rPr>
          <w:rFonts w:ascii="Arial Narrow" w:hAnsi="Arial Narrow" w:cs="Calibri"/>
        </w:rPr>
      </w:pPr>
    </w:p>
    <w:p w14:paraId="33E69DB2" w14:textId="77777777" w:rsidR="00F6404C" w:rsidRDefault="00F6404C" w:rsidP="00EC40B2">
      <w:pPr>
        <w:jc w:val="both"/>
        <w:rPr>
          <w:rFonts w:ascii="Arial Narrow" w:hAnsi="Arial Narrow" w:cs="Calibri"/>
        </w:rPr>
      </w:pPr>
    </w:p>
    <w:p w14:paraId="470DEEDD" w14:textId="77777777" w:rsidR="00EC40B2" w:rsidRPr="00C46E7D" w:rsidRDefault="00C46E7D" w:rsidP="00EC40B2">
      <w:pPr>
        <w:jc w:val="both"/>
        <w:rPr>
          <w:rFonts w:ascii="Arial Narrow" w:hAnsi="Arial Narrow" w:cs="Calibri"/>
          <w:b/>
        </w:rPr>
      </w:pPr>
      <w:r w:rsidRPr="00C46E7D">
        <w:rPr>
          <w:rFonts w:ascii="Arial Narrow" w:hAnsi="Arial Narrow" w:cs="Calibri"/>
          <w:b/>
        </w:rPr>
        <w:t xml:space="preserve">ΕΙΔΙΚΕΣ ΑΠΑΙΤΗΣΕΙΣ </w:t>
      </w:r>
    </w:p>
    <w:p w14:paraId="509A8B24" w14:textId="24152AF5" w:rsidR="000046BA" w:rsidRPr="000046BA" w:rsidRDefault="00207AF1" w:rsidP="000046BA">
      <w:pPr>
        <w:pStyle w:val="a6"/>
        <w:numPr>
          <w:ilvl w:val="0"/>
          <w:numId w:val="36"/>
        </w:numPr>
        <w:ind w:left="426"/>
        <w:jc w:val="both"/>
        <w:rPr>
          <w:rFonts w:ascii="Arial Narrow" w:hAnsi="Arial Narrow" w:cs="Calibri"/>
        </w:rPr>
      </w:pPr>
      <w:r w:rsidRPr="000046BA">
        <w:rPr>
          <w:rFonts w:ascii="Arial Narrow" w:hAnsi="Arial Narrow" w:cs="Calibri"/>
        </w:rPr>
        <w:t>Η προσφορά θα συνοδεύεται από</w:t>
      </w:r>
      <w:r w:rsidR="000046BA" w:rsidRPr="000046BA">
        <w:rPr>
          <w:rFonts w:ascii="Arial Narrow" w:hAnsi="Arial Narrow" w:cs="Calibri"/>
        </w:rPr>
        <w:t>:</w:t>
      </w:r>
      <w:r w:rsidR="00C46E7D" w:rsidRPr="000046BA">
        <w:rPr>
          <w:rFonts w:ascii="Arial Narrow" w:hAnsi="Arial Narrow" w:cs="Calibri"/>
        </w:rPr>
        <w:t xml:space="preserve"> </w:t>
      </w:r>
    </w:p>
    <w:p w14:paraId="7C758EBE" w14:textId="69D1D849" w:rsidR="009E2815" w:rsidRDefault="000046BA" w:rsidP="00C46E7D">
      <w:pPr>
        <w:pStyle w:val="a6"/>
        <w:numPr>
          <w:ilvl w:val="0"/>
          <w:numId w:val="31"/>
        </w:numPr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</w:rPr>
        <w:t>Τ</w:t>
      </w:r>
      <w:r w:rsidR="00C46E7D">
        <w:rPr>
          <w:rFonts w:ascii="Arial Narrow" w:hAnsi="Arial Narrow" w:cs="Calibri"/>
        </w:rPr>
        <w:t>εχνικά φυλλάδια</w:t>
      </w:r>
      <w:r w:rsidR="009E2815">
        <w:rPr>
          <w:rFonts w:ascii="Arial Narrow" w:hAnsi="Arial Narrow" w:cs="Calibri"/>
        </w:rPr>
        <w:t>,</w:t>
      </w:r>
      <w:r w:rsidR="00C46E7D">
        <w:rPr>
          <w:rFonts w:ascii="Arial Narrow" w:hAnsi="Arial Narrow" w:cs="Calibri"/>
        </w:rPr>
        <w:t xml:space="preserve"> πιστοποιητικό </w:t>
      </w:r>
      <w:r w:rsidR="00C46E7D">
        <w:rPr>
          <w:rFonts w:ascii="Arial Narrow" w:hAnsi="Arial Narrow" w:cs="Calibri"/>
          <w:lang w:val="en-US"/>
        </w:rPr>
        <w:t>CE</w:t>
      </w:r>
      <w:r w:rsidR="00C46E7D" w:rsidRPr="00C46E7D">
        <w:rPr>
          <w:rFonts w:ascii="Arial Narrow" w:hAnsi="Arial Narrow" w:cs="Calibri"/>
        </w:rPr>
        <w:t xml:space="preserve"> </w:t>
      </w:r>
      <w:r w:rsidR="009E2815">
        <w:rPr>
          <w:rFonts w:ascii="Arial Narrow" w:hAnsi="Arial Narrow" w:cs="Calibri"/>
        </w:rPr>
        <w:t>και λοιπά πιστοποιητικά</w:t>
      </w:r>
      <w:r w:rsidR="00CA3AE4">
        <w:rPr>
          <w:rFonts w:ascii="Arial Narrow" w:hAnsi="Arial Narrow" w:cs="Calibri"/>
        </w:rPr>
        <w:t xml:space="preserve"> </w:t>
      </w:r>
      <w:r w:rsidR="009E2815">
        <w:rPr>
          <w:rFonts w:ascii="Arial Narrow" w:hAnsi="Arial Narrow" w:cs="Calibri"/>
        </w:rPr>
        <w:t>ανά είδος.</w:t>
      </w:r>
    </w:p>
    <w:p w14:paraId="7C91631B" w14:textId="00FAD804" w:rsidR="00056D87" w:rsidRDefault="009E2815" w:rsidP="00C46E7D">
      <w:pPr>
        <w:pStyle w:val="a6"/>
        <w:numPr>
          <w:ilvl w:val="0"/>
          <w:numId w:val="31"/>
        </w:numPr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</w:rPr>
        <w:t>Π</w:t>
      </w:r>
      <w:r w:rsidR="00207AF1" w:rsidRPr="00C46E7D">
        <w:rPr>
          <w:rFonts w:ascii="Arial Narrow" w:hAnsi="Arial Narrow" w:cs="Calibri"/>
        </w:rPr>
        <w:t>ιστοποιητικ</w:t>
      </w:r>
      <w:r>
        <w:rPr>
          <w:rFonts w:ascii="Arial Narrow" w:hAnsi="Arial Narrow" w:cs="Calibri"/>
        </w:rPr>
        <w:t xml:space="preserve">ά ποιότητας </w:t>
      </w:r>
      <w:r w:rsidR="00207AF1" w:rsidRPr="00C46E7D">
        <w:rPr>
          <w:rFonts w:ascii="Arial Narrow" w:hAnsi="Arial Narrow" w:cs="Calibri"/>
          <w:lang w:val="en-US"/>
        </w:rPr>
        <w:t>ISO</w:t>
      </w:r>
      <w:r w:rsidR="00207AF1" w:rsidRPr="00C46E7D">
        <w:rPr>
          <w:rFonts w:ascii="Arial Narrow" w:hAnsi="Arial Narrow" w:cs="Calibri"/>
        </w:rPr>
        <w:t xml:space="preserve"> 900</w:t>
      </w:r>
      <w:r w:rsidR="00F6404C">
        <w:rPr>
          <w:rFonts w:ascii="Arial Narrow" w:hAnsi="Arial Narrow" w:cs="Calibri"/>
        </w:rPr>
        <w:t>1</w:t>
      </w:r>
      <w:r w:rsidR="00207AF1" w:rsidRPr="00C46E7D">
        <w:rPr>
          <w:rFonts w:ascii="Arial Narrow" w:hAnsi="Arial Narrow" w:cs="Calibri"/>
        </w:rPr>
        <w:t xml:space="preserve"> </w:t>
      </w:r>
      <w:r>
        <w:rPr>
          <w:rFonts w:ascii="Arial Narrow" w:hAnsi="Arial Narrow" w:cs="Calibri"/>
        </w:rPr>
        <w:t>της κάθε</w:t>
      </w:r>
      <w:r w:rsidR="00207AF1" w:rsidRPr="00C46E7D">
        <w:rPr>
          <w:rFonts w:ascii="Arial Narrow" w:hAnsi="Arial Narrow" w:cs="Calibri"/>
        </w:rPr>
        <w:t xml:space="preserve"> κατασκευάστριας εταιρείας</w:t>
      </w:r>
      <w:r w:rsidR="00AF5079">
        <w:rPr>
          <w:rFonts w:ascii="Arial Narrow" w:hAnsi="Arial Narrow" w:cs="Calibri"/>
        </w:rPr>
        <w:t xml:space="preserve"> καθώς και οποιοδήποτε άλλο πιστοποιητικό αφορά τα συγκεκριμένα είδη.</w:t>
      </w:r>
    </w:p>
    <w:p w14:paraId="089E7A48" w14:textId="08FDB2B7" w:rsidR="00C64DA1" w:rsidRPr="00C64DA1" w:rsidRDefault="00C64DA1" w:rsidP="00C64DA1">
      <w:pPr>
        <w:pStyle w:val="a6"/>
        <w:numPr>
          <w:ilvl w:val="0"/>
          <w:numId w:val="36"/>
        </w:numPr>
        <w:ind w:left="426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</w:rPr>
        <w:t xml:space="preserve">Τα είδη θα συνοδεύονται από οδηγίες χρήσης και τεχνικά εγχειρίδια. </w:t>
      </w:r>
    </w:p>
    <w:p w14:paraId="65DAF47E" w14:textId="07BDD174" w:rsidR="00F6404C" w:rsidRDefault="00F6404C" w:rsidP="000046BA">
      <w:pPr>
        <w:pStyle w:val="a6"/>
        <w:numPr>
          <w:ilvl w:val="0"/>
          <w:numId w:val="36"/>
        </w:numPr>
        <w:ind w:left="426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Εγγύηση καλής λειτουργίας </w:t>
      </w:r>
      <w:r w:rsidR="006B17AC">
        <w:rPr>
          <w:rFonts w:ascii="Arial Narrow" w:hAnsi="Arial Narrow" w:cs="Arial"/>
        </w:rPr>
        <w:t>1</w:t>
      </w:r>
      <w:r>
        <w:rPr>
          <w:rFonts w:ascii="Arial Narrow" w:hAnsi="Arial Narrow" w:cs="Arial"/>
        </w:rPr>
        <w:t xml:space="preserve"> </w:t>
      </w:r>
      <w:r w:rsidR="006B17AC">
        <w:rPr>
          <w:rFonts w:ascii="Arial Narrow" w:hAnsi="Arial Narrow" w:cs="Arial"/>
        </w:rPr>
        <w:t>έ</w:t>
      </w:r>
      <w:r>
        <w:rPr>
          <w:rFonts w:ascii="Arial Narrow" w:hAnsi="Arial Narrow" w:cs="Arial"/>
        </w:rPr>
        <w:t>τ</w:t>
      </w:r>
      <w:r w:rsidR="006B17AC">
        <w:rPr>
          <w:rFonts w:ascii="Arial Narrow" w:hAnsi="Arial Narrow" w:cs="Arial"/>
        </w:rPr>
        <w:t>ους</w:t>
      </w:r>
      <w:r w:rsidR="00C64DA1">
        <w:rPr>
          <w:rFonts w:ascii="Arial Narrow" w:hAnsi="Arial Narrow" w:cs="Arial"/>
        </w:rPr>
        <w:t>.</w:t>
      </w:r>
    </w:p>
    <w:p w14:paraId="79C2D625" w14:textId="1438E5F7" w:rsidR="00056D87" w:rsidRPr="000046BA" w:rsidRDefault="00056D87" w:rsidP="000046BA">
      <w:pPr>
        <w:pStyle w:val="a6"/>
        <w:numPr>
          <w:ilvl w:val="0"/>
          <w:numId w:val="36"/>
        </w:numPr>
        <w:ind w:left="426"/>
        <w:jc w:val="both"/>
        <w:rPr>
          <w:rFonts w:ascii="Arial Narrow" w:hAnsi="Arial Narrow" w:cs="Arial"/>
        </w:rPr>
      </w:pPr>
      <w:r w:rsidRPr="000046BA">
        <w:rPr>
          <w:rFonts w:ascii="Arial Narrow" w:hAnsi="Arial Narrow" w:cs="Arial"/>
        </w:rPr>
        <w:t xml:space="preserve">Η παράδοση </w:t>
      </w:r>
      <w:r w:rsidR="000046BA">
        <w:rPr>
          <w:rFonts w:ascii="Arial Narrow" w:hAnsi="Arial Narrow" w:cs="Arial"/>
        </w:rPr>
        <w:t xml:space="preserve">των υλικών </w:t>
      </w:r>
      <w:r w:rsidRPr="000046BA">
        <w:rPr>
          <w:rFonts w:ascii="Arial Narrow" w:hAnsi="Arial Narrow" w:cs="Arial"/>
        </w:rPr>
        <w:t xml:space="preserve">θα γίνει στις αποθήκες του Νοσοκομείου εντός </w:t>
      </w:r>
      <w:r w:rsidR="00395952">
        <w:rPr>
          <w:rFonts w:ascii="Arial Narrow" w:hAnsi="Arial Narrow" w:cs="Arial"/>
        </w:rPr>
        <w:t>5</w:t>
      </w:r>
      <w:r w:rsidRPr="000046BA">
        <w:rPr>
          <w:rFonts w:ascii="Arial Narrow" w:hAnsi="Arial Narrow" w:cs="Arial"/>
        </w:rPr>
        <w:t xml:space="preserve"> ημερών από την έκδοση του Δελτίου Παραγγελίας.</w:t>
      </w:r>
    </w:p>
    <w:p w14:paraId="5B2D34D0" w14:textId="7627F4C4" w:rsidR="004919B9" w:rsidRDefault="00056D87" w:rsidP="0096422A">
      <w:pPr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  </w:t>
      </w:r>
      <w:r w:rsidR="00687DE4" w:rsidRPr="00056D87">
        <w:rPr>
          <w:rFonts w:ascii="Arial Narrow" w:hAnsi="Arial Narrow" w:cs="Arial"/>
        </w:rPr>
        <w:t xml:space="preserve"> </w:t>
      </w:r>
    </w:p>
    <w:p w14:paraId="794FA4CE" w14:textId="77777777" w:rsidR="002B06DE" w:rsidRDefault="002B06DE" w:rsidP="002B06DE">
      <w:pPr>
        <w:jc w:val="both"/>
        <w:rPr>
          <w:rFonts w:ascii="Arial Narrow" w:hAnsi="Arial Narrow"/>
        </w:rPr>
      </w:pPr>
    </w:p>
    <w:p w14:paraId="661254C1" w14:textId="77777777" w:rsidR="00AE692C" w:rsidRDefault="00AE692C" w:rsidP="002B06DE">
      <w:pPr>
        <w:jc w:val="both"/>
        <w:rPr>
          <w:rFonts w:ascii="Arial Narrow" w:hAnsi="Arial Narrow"/>
        </w:rPr>
      </w:pPr>
    </w:p>
    <w:p w14:paraId="0A6D68FB" w14:textId="77777777" w:rsidR="00AE692C" w:rsidRPr="002B06DE" w:rsidRDefault="00AE692C" w:rsidP="002B06DE">
      <w:pPr>
        <w:jc w:val="both"/>
        <w:rPr>
          <w:rFonts w:ascii="Arial Narrow" w:hAnsi="Arial Narrow"/>
        </w:rPr>
      </w:pPr>
    </w:p>
    <w:sectPr w:rsidR="00AE692C" w:rsidRPr="002B06DE" w:rsidSect="00DF1288">
      <w:pgSz w:w="11906" w:h="16838"/>
      <w:pgMar w:top="426" w:right="1134" w:bottom="851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2575D"/>
    <w:multiLevelType w:val="hybridMultilevel"/>
    <w:tmpl w:val="C7463BA4"/>
    <w:lvl w:ilvl="0" w:tplc="B1943236">
      <w:start w:val="1"/>
      <w:numFmt w:val="decimal"/>
      <w:lvlText w:val="%1."/>
      <w:lvlJc w:val="left"/>
      <w:pPr>
        <w:ind w:left="928" w:hanging="360"/>
      </w:pPr>
    </w:lvl>
    <w:lvl w:ilvl="1" w:tplc="04090019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plc="0409001B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plc="0409000F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090019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plc="0409001B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plc="0409000F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090019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plc="0409001B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1" w15:restartNumberingAfterBreak="0">
    <w:nsid w:val="04F26854"/>
    <w:multiLevelType w:val="hybridMultilevel"/>
    <w:tmpl w:val="4DFE9D62"/>
    <w:lvl w:ilvl="0" w:tplc="41304730">
      <w:start w:val="1"/>
      <w:numFmt w:val="bullet"/>
      <w:lvlText w:val="-"/>
      <w:lvlJc w:val="left"/>
      <w:pPr>
        <w:ind w:left="720" w:hanging="360"/>
      </w:pPr>
      <w:rPr>
        <w:rFonts w:ascii="Arial Narrow" w:hAnsi="Arial Narrow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910365"/>
    <w:multiLevelType w:val="hybridMultilevel"/>
    <w:tmpl w:val="EDFA54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2B1B6C"/>
    <w:multiLevelType w:val="hybridMultilevel"/>
    <w:tmpl w:val="EA52E2B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524FCF"/>
    <w:multiLevelType w:val="hybridMultilevel"/>
    <w:tmpl w:val="99560CCC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5E68D6"/>
    <w:multiLevelType w:val="hybridMultilevel"/>
    <w:tmpl w:val="693C8542"/>
    <w:lvl w:ilvl="0" w:tplc="3E40A6CC">
      <w:start w:val="1"/>
      <w:numFmt w:val="bullet"/>
      <w:lvlText w:val="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213111DF"/>
    <w:multiLevelType w:val="hybridMultilevel"/>
    <w:tmpl w:val="1E2CC4BC"/>
    <w:lvl w:ilvl="0" w:tplc="0408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EB5E60"/>
    <w:multiLevelType w:val="hybridMultilevel"/>
    <w:tmpl w:val="18028236"/>
    <w:lvl w:ilvl="0" w:tplc="CB2E1744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717248"/>
    <w:multiLevelType w:val="hybridMultilevel"/>
    <w:tmpl w:val="3480888C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CDF2C90"/>
    <w:multiLevelType w:val="hybridMultilevel"/>
    <w:tmpl w:val="AC8CF80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C45522"/>
    <w:multiLevelType w:val="multilevel"/>
    <w:tmpl w:val="348088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486489E"/>
    <w:multiLevelType w:val="hybridMultilevel"/>
    <w:tmpl w:val="1250F584"/>
    <w:lvl w:ilvl="0" w:tplc="A5541F74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Aria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65117A"/>
    <w:multiLevelType w:val="hybridMultilevel"/>
    <w:tmpl w:val="738AFE5C"/>
    <w:lvl w:ilvl="0" w:tplc="0408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A97027F"/>
    <w:multiLevelType w:val="hybridMultilevel"/>
    <w:tmpl w:val="CF36D2B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12430D"/>
    <w:multiLevelType w:val="hybridMultilevel"/>
    <w:tmpl w:val="F43082F4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7548D6"/>
    <w:multiLevelType w:val="hybridMultilevel"/>
    <w:tmpl w:val="3A286D46"/>
    <w:lvl w:ilvl="0" w:tplc="C1D23FA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343233F"/>
    <w:multiLevelType w:val="hybridMultilevel"/>
    <w:tmpl w:val="8CC6F88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7D4EA4"/>
    <w:multiLevelType w:val="hybridMultilevel"/>
    <w:tmpl w:val="A2369A6E"/>
    <w:lvl w:ilvl="0" w:tplc="C150AC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77C319B"/>
    <w:multiLevelType w:val="hybridMultilevel"/>
    <w:tmpl w:val="60C49FD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D32AF6"/>
    <w:multiLevelType w:val="hybridMultilevel"/>
    <w:tmpl w:val="BEEE53B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132CC6"/>
    <w:multiLevelType w:val="hybridMultilevel"/>
    <w:tmpl w:val="75966642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05E7C29"/>
    <w:multiLevelType w:val="hybridMultilevel"/>
    <w:tmpl w:val="AA7C0758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09D61BA"/>
    <w:multiLevelType w:val="hybridMultilevel"/>
    <w:tmpl w:val="C6681CB4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27932CF"/>
    <w:multiLevelType w:val="hybridMultilevel"/>
    <w:tmpl w:val="E94A3E50"/>
    <w:lvl w:ilvl="0" w:tplc="B1943236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8056EFD"/>
    <w:multiLevelType w:val="hybridMultilevel"/>
    <w:tmpl w:val="F69443E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D30BBC"/>
    <w:multiLevelType w:val="hybridMultilevel"/>
    <w:tmpl w:val="A0AC5642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CE4332"/>
    <w:multiLevelType w:val="multilevel"/>
    <w:tmpl w:val="AB00AF6E"/>
    <w:lvl w:ilvl="0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</w:r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5E1051B9"/>
    <w:multiLevelType w:val="hybridMultilevel"/>
    <w:tmpl w:val="D928899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E757F00"/>
    <w:multiLevelType w:val="hybridMultilevel"/>
    <w:tmpl w:val="DCC8A0A0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2B92984"/>
    <w:multiLevelType w:val="hybridMultilevel"/>
    <w:tmpl w:val="DB6C37D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8026D3"/>
    <w:multiLevelType w:val="hybridMultilevel"/>
    <w:tmpl w:val="19868AB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76F4BDF"/>
    <w:multiLevelType w:val="hybridMultilevel"/>
    <w:tmpl w:val="78827920"/>
    <w:lvl w:ilvl="0" w:tplc="2A0EA9A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272579"/>
    <w:multiLevelType w:val="hybridMultilevel"/>
    <w:tmpl w:val="86D8A69E"/>
    <w:lvl w:ilvl="0" w:tplc="3E40A6C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2E03CE3"/>
    <w:multiLevelType w:val="hybridMultilevel"/>
    <w:tmpl w:val="25CC6E40"/>
    <w:lvl w:ilvl="0" w:tplc="3E40A6CC">
      <w:start w:val="1"/>
      <w:numFmt w:val="bullet"/>
      <w:lvlText w:val="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4" w15:restartNumberingAfterBreak="0">
    <w:nsid w:val="7A060C49"/>
    <w:multiLevelType w:val="hybridMultilevel"/>
    <w:tmpl w:val="DEDADD60"/>
    <w:lvl w:ilvl="0" w:tplc="04080001">
      <w:start w:val="1"/>
      <w:numFmt w:val="bullet"/>
      <w:lvlText w:val=""/>
      <w:lvlJc w:val="left"/>
      <w:pPr>
        <w:ind w:left="1484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92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4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6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8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80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52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44" w:hanging="360"/>
      </w:pPr>
      <w:rPr>
        <w:rFonts w:ascii="Wingdings" w:hAnsi="Wingdings" w:hint="default"/>
      </w:rPr>
    </w:lvl>
  </w:abstractNum>
  <w:abstractNum w:abstractNumId="35" w15:restartNumberingAfterBreak="0">
    <w:nsid w:val="7B3608DE"/>
    <w:multiLevelType w:val="hybridMultilevel"/>
    <w:tmpl w:val="EA52E2B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F670F6"/>
    <w:multiLevelType w:val="hybridMultilevel"/>
    <w:tmpl w:val="F5CADC16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25383406">
    <w:abstractNumId w:val="8"/>
  </w:num>
  <w:num w:numId="2" w16cid:durableId="1783645971">
    <w:abstractNumId w:val="10"/>
  </w:num>
  <w:num w:numId="3" w16cid:durableId="893855569">
    <w:abstractNumId w:val="14"/>
  </w:num>
  <w:num w:numId="4" w16cid:durableId="1522742012">
    <w:abstractNumId w:val="12"/>
  </w:num>
  <w:num w:numId="5" w16cid:durableId="815874026">
    <w:abstractNumId w:val="25"/>
  </w:num>
  <w:num w:numId="6" w16cid:durableId="136076274">
    <w:abstractNumId w:val="11"/>
  </w:num>
  <w:num w:numId="7" w16cid:durableId="1172375286">
    <w:abstractNumId w:val="20"/>
  </w:num>
  <w:num w:numId="8" w16cid:durableId="1816529998">
    <w:abstractNumId w:val="21"/>
  </w:num>
  <w:num w:numId="9" w16cid:durableId="121106986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96669342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89421803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723406647">
    <w:abstractNumId w:val="9"/>
  </w:num>
  <w:num w:numId="13" w16cid:durableId="175997843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56166769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3435889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24440342">
    <w:abstractNumId w:val="32"/>
  </w:num>
  <w:num w:numId="17" w16cid:durableId="1301424306">
    <w:abstractNumId w:val="5"/>
  </w:num>
  <w:num w:numId="18" w16cid:durableId="2131244829">
    <w:abstractNumId w:val="33"/>
  </w:num>
  <w:num w:numId="19" w16cid:durableId="1243031686">
    <w:abstractNumId w:val="22"/>
  </w:num>
  <w:num w:numId="20" w16cid:durableId="894195492">
    <w:abstractNumId w:val="7"/>
  </w:num>
  <w:num w:numId="21" w16cid:durableId="270474487">
    <w:abstractNumId w:val="4"/>
  </w:num>
  <w:num w:numId="22" w16cid:durableId="1820686622">
    <w:abstractNumId w:val="29"/>
  </w:num>
  <w:num w:numId="23" w16cid:durableId="1928222344">
    <w:abstractNumId w:val="17"/>
  </w:num>
  <w:num w:numId="24" w16cid:durableId="2069181418">
    <w:abstractNumId w:val="31"/>
  </w:num>
  <w:num w:numId="25" w16cid:durableId="1731075396">
    <w:abstractNumId w:val="34"/>
  </w:num>
  <w:num w:numId="26" w16cid:durableId="1434278979">
    <w:abstractNumId w:val="27"/>
  </w:num>
  <w:num w:numId="27" w16cid:durableId="411119977">
    <w:abstractNumId w:val="30"/>
  </w:num>
  <w:num w:numId="28" w16cid:durableId="1916275801">
    <w:abstractNumId w:val="1"/>
  </w:num>
  <w:num w:numId="29" w16cid:durableId="213544147">
    <w:abstractNumId w:val="3"/>
  </w:num>
  <w:num w:numId="30" w16cid:durableId="432865509">
    <w:abstractNumId w:val="2"/>
  </w:num>
  <w:num w:numId="31" w16cid:durableId="359286256">
    <w:abstractNumId w:val="19"/>
  </w:num>
  <w:num w:numId="32" w16cid:durableId="556361915">
    <w:abstractNumId w:val="6"/>
  </w:num>
  <w:num w:numId="33" w16cid:durableId="128328947">
    <w:abstractNumId w:val="13"/>
  </w:num>
  <w:num w:numId="34" w16cid:durableId="1320891239">
    <w:abstractNumId w:val="16"/>
  </w:num>
  <w:num w:numId="35" w16cid:durableId="1974829024">
    <w:abstractNumId w:val="24"/>
  </w:num>
  <w:num w:numId="36" w16cid:durableId="1339848246">
    <w:abstractNumId w:val="35"/>
  </w:num>
  <w:num w:numId="37" w16cid:durableId="85099008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26724"/>
    <w:rsid w:val="000046BA"/>
    <w:rsid w:val="00021DD6"/>
    <w:rsid w:val="000300DF"/>
    <w:rsid w:val="00033515"/>
    <w:rsid w:val="00033C91"/>
    <w:rsid w:val="00033FB7"/>
    <w:rsid w:val="00034883"/>
    <w:rsid w:val="00043379"/>
    <w:rsid w:val="00046AD2"/>
    <w:rsid w:val="0005387B"/>
    <w:rsid w:val="00056D87"/>
    <w:rsid w:val="00062E2D"/>
    <w:rsid w:val="0007317A"/>
    <w:rsid w:val="000771B3"/>
    <w:rsid w:val="00092B0B"/>
    <w:rsid w:val="000A00AB"/>
    <w:rsid w:val="000A1229"/>
    <w:rsid w:val="000A2B6D"/>
    <w:rsid w:val="000A38C1"/>
    <w:rsid w:val="000B480D"/>
    <w:rsid w:val="000C52A8"/>
    <w:rsid w:val="000D2DEA"/>
    <w:rsid w:val="000D644A"/>
    <w:rsid w:val="000E387D"/>
    <w:rsid w:val="000E7129"/>
    <w:rsid w:val="000E77FA"/>
    <w:rsid w:val="000F76C8"/>
    <w:rsid w:val="00104C21"/>
    <w:rsid w:val="00105FA5"/>
    <w:rsid w:val="0011059D"/>
    <w:rsid w:val="001126A8"/>
    <w:rsid w:val="00126CE8"/>
    <w:rsid w:val="001312A3"/>
    <w:rsid w:val="00144BBB"/>
    <w:rsid w:val="00146ED8"/>
    <w:rsid w:val="001665D2"/>
    <w:rsid w:val="00170B61"/>
    <w:rsid w:val="00175466"/>
    <w:rsid w:val="00176832"/>
    <w:rsid w:val="0017727E"/>
    <w:rsid w:val="00184284"/>
    <w:rsid w:val="0019297A"/>
    <w:rsid w:val="001955D9"/>
    <w:rsid w:val="001A12A5"/>
    <w:rsid w:val="001B1E72"/>
    <w:rsid w:val="001B5311"/>
    <w:rsid w:val="00207AF1"/>
    <w:rsid w:val="00217F68"/>
    <w:rsid w:val="002221B4"/>
    <w:rsid w:val="00223CD3"/>
    <w:rsid w:val="0023102D"/>
    <w:rsid w:val="00242D0E"/>
    <w:rsid w:val="00245E4A"/>
    <w:rsid w:val="00246DBD"/>
    <w:rsid w:val="00267A8E"/>
    <w:rsid w:val="00280D39"/>
    <w:rsid w:val="00296964"/>
    <w:rsid w:val="002A2528"/>
    <w:rsid w:val="002A60AF"/>
    <w:rsid w:val="002A7DB3"/>
    <w:rsid w:val="002B06DE"/>
    <w:rsid w:val="002B75F5"/>
    <w:rsid w:val="002B7F3C"/>
    <w:rsid w:val="002C4766"/>
    <w:rsid w:val="002D7CEA"/>
    <w:rsid w:val="002E0967"/>
    <w:rsid w:val="002E524F"/>
    <w:rsid w:val="002E6BB9"/>
    <w:rsid w:val="002F6C82"/>
    <w:rsid w:val="00301182"/>
    <w:rsid w:val="00307719"/>
    <w:rsid w:val="0032492F"/>
    <w:rsid w:val="00337146"/>
    <w:rsid w:val="0034766C"/>
    <w:rsid w:val="00350DE2"/>
    <w:rsid w:val="003627ED"/>
    <w:rsid w:val="00365C9D"/>
    <w:rsid w:val="0037236A"/>
    <w:rsid w:val="00375959"/>
    <w:rsid w:val="00382662"/>
    <w:rsid w:val="00387CE1"/>
    <w:rsid w:val="00395952"/>
    <w:rsid w:val="003A0440"/>
    <w:rsid w:val="003A2D1B"/>
    <w:rsid w:val="003A564B"/>
    <w:rsid w:val="003D1C22"/>
    <w:rsid w:val="003F358C"/>
    <w:rsid w:val="003F6D08"/>
    <w:rsid w:val="0040080B"/>
    <w:rsid w:val="00403523"/>
    <w:rsid w:val="00407897"/>
    <w:rsid w:val="00426724"/>
    <w:rsid w:val="00434C12"/>
    <w:rsid w:val="004433C9"/>
    <w:rsid w:val="00482B5D"/>
    <w:rsid w:val="004919B9"/>
    <w:rsid w:val="00496613"/>
    <w:rsid w:val="004A0D15"/>
    <w:rsid w:val="004B2ED8"/>
    <w:rsid w:val="004B4067"/>
    <w:rsid w:val="004B700E"/>
    <w:rsid w:val="004C4CEF"/>
    <w:rsid w:val="004D46BE"/>
    <w:rsid w:val="004D6CBA"/>
    <w:rsid w:val="004E241E"/>
    <w:rsid w:val="00504D68"/>
    <w:rsid w:val="00517419"/>
    <w:rsid w:val="0052146D"/>
    <w:rsid w:val="00521C7C"/>
    <w:rsid w:val="005237CE"/>
    <w:rsid w:val="00534203"/>
    <w:rsid w:val="005358C7"/>
    <w:rsid w:val="005371A2"/>
    <w:rsid w:val="00566A65"/>
    <w:rsid w:val="0056795E"/>
    <w:rsid w:val="00581A97"/>
    <w:rsid w:val="005A2B9D"/>
    <w:rsid w:val="005A565E"/>
    <w:rsid w:val="005B292C"/>
    <w:rsid w:val="005C1C91"/>
    <w:rsid w:val="005C55CA"/>
    <w:rsid w:val="005C61D3"/>
    <w:rsid w:val="005C7602"/>
    <w:rsid w:val="005C7BE3"/>
    <w:rsid w:val="005E4A35"/>
    <w:rsid w:val="005F5107"/>
    <w:rsid w:val="005F6E17"/>
    <w:rsid w:val="00600EBB"/>
    <w:rsid w:val="00602DA1"/>
    <w:rsid w:val="00614F2A"/>
    <w:rsid w:val="00630202"/>
    <w:rsid w:val="00646794"/>
    <w:rsid w:val="00653358"/>
    <w:rsid w:val="00654DEC"/>
    <w:rsid w:val="0066398C"/>
    <w:rsid w:val="006729ED"/>
    <w:rsid w:val="00673B94"/>
    <w:rsid w:val="0067545A"/>
    <w:rsid w:val="00687DE4"/>
    <w:rsid w:val="0069373E"/>
    <w:rsid w:val="00697D94"/>
    <w:rsid w:val="006A0EA9"/>
    <w:rsid w:val="006A194E"/>
    <w:rsid w:val="006B17AC"/>
    <w:rsid w:val="006C0B35"/>
    <w:rsid w:val="006C0B45"/>
    <w:rsid w:val="006D6C54"/>
    <w:rsid w:val="00702229"/>
    <w:rsid w:val="00710A75"/>
    <w:rsid w:val="00727390"/>
    <w:rsid w:val="00735F42"/>
    <w:rsid w:val="0075599E"/>
    <w:rsid w:val="00775F72"/>
    <w:rsid w:val="007847DD"/>
    <w:rsid w:val="007851E2"/>
    <w:rsid w:val="00796D76"/>
    <w:rsid w:val="007A54B6"/>
    <w:rsid w:val="007E0ABC"/>
    <w:rsid w:val="007E3BB4"/>
    <w:rsid w:val="007E4934"/>
    <w:rsid w:val="007F5FE2"/>
    <w:rsid w:val="007F6ABF"/>
    <w:rsid w:val="00804B2E"/>
    <w:rsid w:val="00807752"/>
    <w:rsid w:val="00813595"/>
    <w:rsid w:val="008142AC"/>
    <w:rsid w:val="00823432"/>
    <w:rsid w:val="0082506B"/>
    <w:rsid w:val="008332F4"/>
    <w:rsid w:val="008436FC"/>
    <w:rsid w:val="00846D04"/>
    <w:rsid w:val="00855697"/>
    <w:rsid w:val="00861BE4"/>
    <w:rsid w:val="00865004"/>
    <w:rsid w:val="00867CF9"/>
    <w:rsid w:val="00882EEA"/>
    <w:rsid w:val="008973D8"/>
    <w:rsid w:val="008A0A24"/>
    <w:rsid w:val="008A4CB7"/>
    <w:rsid w:val="008A6895"/>
    <w:rsid w:val="008B1202"/>
    <w:rsid w:val="008C20B8"/>
    <w:rsid w:val="008C312C"/>
    <w:rsid w:val="008C5AFE"/>
    <w:rsid w:val="008D6BCA"/>
    <w:rsid w:val="008F421F"/>
    <w:rsid w:val="008F5C42"/>
    <w:rsid w:val="009044B4"/>
    <w:rsid w:val="00915051"/>
    <w:rsid w:val="0092048A"/>
    <w:rsid w:val="00924921"/>
    <w:rsid w:val="00931F66"/>
    <w:rsid w:val="00937A95"/>
    <w:rsid w:val="009538A8"/>
    <w:rsid w:val="009562A5"/>
    <w:rsid w:val="0096422A"/>
    <w:rsid w:val="009801A0"/>
    <w:rsid w:val="00982572"/>
    <w:rsid w:val="009A0F1F"/>
    <w:rsid w:val="009B416E"/>
    <w:rsid w:val="009C2E8E"/>
    <w:rsid w:val="009E0101"/>
    <w:rsid w:val="009E2815"/>
    <w:rsid w:val="009F0C6F"/>
    <w:rsid w:val="009F56AB"/>
    <w:rsid w:val="00A31E3A"/>
    <w:rsid w:val="00A336E3"/>
    <w:rsid w:val="00A43B7F"/>
    <w:rsid w:val="00A63AE0"/>
    <w:rsid w:val="00A63BBD"/>
    <w:rsid w:val="00A71D5A"/>
    <w:rsid w:val="00A75CC8"/>
    <w:rsid w:val="00A83B2B"/>
    <w:rsid w:val="00A856FD"/>
    <w:rsid w:val="00A86979"/>
    <w:rsid w:val="00A91EDE"/>
    <w:rsid w:val="00AA5B2C"/>
    <w:rsid w:val="00AA6500"/>
    <w:rsid w:val="00AB23D0"/>
    <w:rsid w:val="00AC06D5"/>
    <w:rsid w:val="00AC34F6"/>
    <w:rsid w:val="00AD18BB"/>
    <w:rsid w:val="00AD1974"/>
    <w:rsid w:val="00AD574F"/>
    <w:rsid w:val="00AE0935"/>
    <w:rsid w:val="00AE692C"/>
    <w:rsid w:val="00AF5079"/>
    <w:rsid w:val="00B02DFD"/>
    <w:rsid w:val="00B05D9B"/>
    <w:rsid w:val="00B132B8"/>
    <w:rsid w:val="00B15559"/>
    <w:rsid w:val="00B16AF8"/>
    <w:rsid w:val="00B222E7"/>
    <w:rsid w:val="00B222EC"/>
    <w:rsid w:val="00B404E1"/>
    <w:rsid w:val="00B459A1"/>
    <w:rsid w:val="00B50F2B"/>
    <w:rsid w:val="00B63FE0"/>
    <w:rsid w:val="00B661C3"/>
    <w:rsid w:val="00B74D78"/>
    <w:rsid w:val="00B76F91"/>
    <w:rsid w:val="00B807F5"/>
    <w:rsid w:val="00B91415"/>
    <w:rsid w:val="00B96323"/>
    <w:rsid w:val="00BA113F"/>
    <w:rsid w:val="00BA3AEC"/>
    <w:rsid w:val="00BE710C"/>
    <w:rsid w:val="00C04A4C"/>
    <w:rsid w:val="00C11FEC"/>
    <w:rsid w:val="00C371B7"/>
    <w:rsid w:val="00C3752A"/>
    <w:rsid w:val="00C46E7D"/>
    <w:rsid w:val="00C64DA1"/>
    <w:rsid w:val="00C72177"/>
    <w:rsid w:val="00C77601"/>
    <w:rsid w:val="00C85B1C"/>
    <w:rsid w:val="00CA3AE4"/>
    <w:rsid w:val="00CA7D01"/>
    <w:rsid w:val="00CC450F"/>
    <w:rsid w:val="00CC5CDB"/>
    <w:rsid w:val="00CC5FFB"/>
    <w:rsid w:val="00CE1309"/>
    <w:rsid w:val="00CE6D6E"/>
    <w:rsid w:val="00CF6659"/>
    <w:rsid w:val="00D024B9"/>
    <w:rsid w:val="00D10CF1"/>
    <w:rsid w:val="00D150B8"/>
    <w:rsid w:val="00D2381D"/>
    <w:rsid w:val="00D23935"/>
    <w:rsid w:val="00D25900"/>
    <w:rsid w:val="00D262FC"/>
    <w:rsid w:val="00D371E0"/>
    <w:rsid w:val="00D46F23"/>
    <w:rsid w:val="00D5102E"/>
    <w:rsid w:val="00D65CE2"/>
    <w:rsid w:val="00D709F5"/>
    <w:rsid w:val="00D731B5"/>
    <w:rsid w:val="00D7354A"/>
    <w:rsid w:val="00D80D32"/>
    <w:rsid w:val="00D85EBE"/>
    <w:rsid w:val="00DA79A0"/>
    <w:rsid w:val="00DA7C2E"/>
    <w:rsid w:val="00DC2455"/>
    <w:rsid w:val="00DD5B23"/>
    <w:rsid w:val="00DE7AE3"/>
    <w:rsid w:val="00DF1288"/>
    <w:rsid w:val="00E0649A"/>
    <w:rsid w:val="00E07C15"/>
    <w:rsid w:val="00E10866"/>
    <w:rsid w:val="00E205AE"/>
    <w:rsid w:val="00E2595A"/>
    <w:rsid w:val="00E32BEF"/>
    <w:rsid w:val="00E359F2"/>
    <w:rsid w:val="00E40EF3"/>
    <w:rsid w:val="00E446A8"/>
    <w:rsid w:val="00E47ADB"/>
    <w:rsid w:val="00E54C04"/>
    <w:rsid w:val="00E56F64"/>
    <w:rsid w:val="00E6128A"/>
    <w:rsid w:val="00E62C23"/>
    <w:rsid w:val="00E63D4B"/>
    <w:rsid w:val="00E648DB"/>
    <w:rsid w:val="00E660B8"/>
    <w:rsid w:val="00E66CAE"/>
    <w:rsid w:val="00E94A8D"/>
    <w:rsid w:val="00E97948"/>
    <w:rsid w:val="00E97A10"/>
    <w:rsid w:val="00EA7F5A"/>
    <w:rsid w:val="00EB5561"/>
    <w:rsid w:val="00EC0206"/>
    <w:rsid w:val="00EC40B2"/>
    <w:rsid w:val="00EC7E6F"/>
    <w:rsid w:val="00EE3FDF"/>
    <w:rsid w:val="00EE400B"/>
    <w:rsid w:val="00EE67CD"/>
    <w:rsid w:val="00EF4F2A"/>
    <w:rsid w:val="00F033E8"/>
    <w:rsid w:val="00F07DCC"/>
    <w:rsid w:val="00F12A4B"/>
    <w:rsid w:val="00F12C99"/>
    <w:rsid w:val="00F43024"/>
    <w:rsid w:val="00F5203B"/>
    <w:rsid w:val="00F5784B"/>
    <w:rsid w:val="00F57D08"/>
    <w:rsid w:val="00F6404C"/>
    <w:rsid w:val="00F8205B"/>
    <w:rsid w:val="00F83BC3"/>
    <w:rsid w:val="00F854DB"/>
    <w:rsid w:val="00F94904"/>
    <w:rsid w:val="00FB160D"/>
    <w:rsid w:val="00FB735D"/>
    <w:rsid w:val="00FB7DD1"/>
    <w:rsid w:val="00FC1F51"/>
    <w:rsid w:val="00FC5A34"/>
    <w:rsid w:val="00FC7BA1"/>
    <w:rsid w:val="00FE0640"/>
    <w:rsid w:val="00FE21A9"/>
    <w:rsid w:val="00FE3125"/>
    <w:rsid w:val="00FE5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3"/>
    <o:shapelayout v:ext="edit">
      <o:idmap v:ext="edit" data="1"/>
    </o:shapelayout>
  </w:shapeDefaults>
  <w:decimalSymbol w:val=","/>
  <w:listSeparator w:val=";"/>
  <w14:docId w14:val="6082332A"/>
  <w15:docId w15:val="{97AA324D-E490-4B48-86BC-107BC5C18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97A10"/>
    <w:rPr>
      <w:sz w:val="24"/>
      <w:szCs w:val="24"/>
    </w:rPr>
  </w:style>
  <w:style w:type="paragraph" w:styleId="4">
    <w:name w:val="heading 4"/>
    <w:basedOn w:val="a"/>
    <w:next w:val="a"/>
    <w:qFormat/>
    <w:rsid w:val="009562A5"/>
    <w:pPr>
      <w:keepNext/>
      <w:outlineLvl w:val="3"/>
    </w:pPr>
    <w:rPr>
      <w:rFonts w:ascii="Comic Sans MS" w:hAnsi="Comic Sans MS"/>
      <w:b/>
      <w:bCs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267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-">
    <w:name w:val="Hyperlink"/>
    <w:rsid w:val="00C371B7"/>
    <w:rPr>
      <w:color w:val="0000FF"/>
      <w:u w:val="single"/>
    </w:rPr>
  </w:style>
  <w:style w:type="paragraph" w:styleId="a4">
    <w:name w:val="Balloon Text"/>
    <w:basedOn w:val="a"/>
    <w:semiHidden/>
    <w:rsid w:val="00937A95"/>
    <w:rPr>
      <w:rFonts w:ascii="Tahoma" w:hAnsi="Tahoma" w:cs="Tahoma"/>
      <w:sz w:val="16"/>
      <w:szCs w:val="16"/>
    </w:rPr>
  </w:style>
  <w:style w:type="paragraph" w:styleId="a5">
    <w:name w:val="footer"/>
    <w:basedOn w:val="a"/>
    <w:link w:val="Char"/>
    <w:unhideWhenUsed/>
    <w:rsid w:val="00517419"/>
    <w:pPr>
      <w:tabs>
        <w:tab w:val="center" w:pos="4153"/>
        <w:tab w:val="right" w:pos="8306"/>
      </w:tabs>
    </w:pPr>
    <w:rPr>
      <w:rFonts w:ascii="Arial" w:hAnsi="Arial"/>
      <w:szCs w:val="20"/>
    </w:rPr>
  </w:style>
  <w:style w:type="character" w:customStyle="1" w:styleId="Char">
    <w:name w:val="Υποσέλιδο Char"/>
    <w:basedOn w:val="a0"/>
    <w:link w:val="a5"/>
    <w:rsid w:val="00517419"/>
    <w:rPr>
      <w:rFonts w:ascii="Arial" w:hAnsi="Arial"/>
      <w:sz w:val="24"/>
    </w:rPr>
  </w:style>
  <w:style w:type="paragraph" w:styleId="a6">
    <w:name w:val="List Paragraph"/>
    <w:basedOn w:val="a"/>
    <w:uiPriority w:val="34"/>
    <w:qFormat/>
    <w:rsid w:val="008973D8"/>
    <w:pPr>
      <w:ind w:left="720"/>
      <w:contextualSpacing/>
    </w:pPr>
  </w:style>
  <w:style w:type="character" w:styleId="a7">
    <w:name w:val="Strong"/>
    <w:basedOn w:val="a0"/>
    <w:uiPriority w:val="22"/>
    <w:qFormat/>
    <w:rsid w:val="00E66CAE"/>
    <w:rPr>
      <w:b/>
      <w:bCs/>
    </w:rPr>
  </w:style>
  <w:style w:type="paragraph" w:styleId="Web">
    <w:name w:val="Normal (Web)"/>
    <w:basedOn w:val="a"/>
    <w:rsid w:val="005A56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01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6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44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56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696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8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ounali\&#917;&#960;&#953;&#966;&#940;&#957;&#949;&#953;&#945;%20&#949;&#961;&#947;&#945;&#963;&#943;&#945;&#962;\dype.dot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dype.dot</Template>
  <TotalTime>327</TotalTime>
  <Pages>1</Pages>
  <Words>299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kounali</dc:creator>
  <cp:lastModifiedBy>Φερετζάκη Μαρία</cp:lastModifiedBy>
  <cp:revision>9</cp:revision>
  <cp:lastPrinted>2026-07-23T07:50:00Z</cp:lastPrinted>
  <dcterms:created xsi:type="dcterms:W3CDTF">2026-07-23T08:03:00Z</dcterms:created>
  <dcterms:modified xsi:type="dcterms:W3CDTF">2026-07-27T07:43:00Z</dcterms:modified>
</cp:coreProperties>
</file>